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C7539A" w:rsidRDefault="00C7539A" w:rsidP="00187552"/>
    <w:p w:rsidR="00C7539A" w:rsidRPr="00C7539A" w:rsidRDefault="00C7539A" w:rsidP="00C7539A"/>
    <w:p w:rsidR="00C7539A" w:rsidRPr="00C7539A" w:rsidRDefault="00C7539A" w:rsidP="00C7539A"/>
    <w:p w:rsidR="00C7539A" w:rsidRDefault="00C7539A" w:rsidP="00C7539A"/>
    <w:p w:rsidR="00C7539A" w:rsidRDefault="00C7539A" w:rsidP="00C7539A">
      <w:pPr>
        <w:ind w:left="397"/>
      </w:pPr>
      <w:r>
        <w:tab/>
      </w:r>
    </w:p>
    <w:p w:rsidR="00C7539A" w:rsidRPr="00EB41A9" w:rsidRDefault="00C7539A" w:rsidP="00EB41A9">
      <w:pPr>
        <w:pStyle w:val="Ttulo1"/>
        <w:ind w:left="397" w:firstLine="0"/>
        <w:jc w:val="center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sz w:val="24"/>
          <w:szCs w:val="24"/>
        </w:rPr>
        <w:t>EXTRATO DE DISPENSA DE LICITAÇÃO</w:t>
      </w:r>
    </w:p>
    <w:p w:rsidR="00C7539A" w:rsidRDefault="00C7539A" w:rsidP="00C7539A">
      <w:pPr>
        <w:ind w:left="397"/>
        <w:jc w:val="both"/>
        <w:rPr>
          <w:sz w:val="22"/>
          <w:szCs w:val="22"/>
        </w:rPr>
      </w:pPr>
    </w:p>
    <w:p w:rsidR="00EB41A9" w:rsidRDefault="00EB41A9" w:rsidP="00C7539A">
      <w:pPr>
        <w:ind w:left="397"/>
        <w:jc w:val="both"/>
        <w:rPr>
          <w:sz w:val="22"/>
          <w:szCs w:val="22"/>
        </w:rPr>
      </w:pPr>
    </w:p>
    <w:p w:rsidR="00EB41A9" w:rsidRDefault="00EB41A9" w:rsidP="00C7539A">
      <w:pPr>
        <w:ind w:left="397"/>
        <w:jc w:val="both"/>
        <w:rPr>
          <w:sz w:val="22"/>
          <w:szCs w:val="22"/>
        </w:rPr>
      </w:pPr>
    </w:p>
    <w:p w:rsidR="00EB41A9" w:rsidRDefault="00EB41A9" w:rsidP="00C7539A">
      <w:pPr>
        <w:ind w:left="397"/>
        <w:jc w:val="both"/>
        <w:rPr>
          <w:sz w:val="22"/>
          <w:szCs w:val="22"/>
        </w:rPr>
      </w:pP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</w:rPr>
        <w:t>CONTRATADA:</w:t>
      </w:r>
      <w:r w:rsidRPr="00EB41A9">
        <w:rPr>
          <w:rFonts w:ascii="Arial" w:hAnsi="Arial" w:cs="Arial"/>
          <w:sz w:val="24"/>
          <w:szCs w:val="24"/>
        </w:rPr>
        <w:t xml:space="preserve"> </w:t>
      </w:r>
      <w:r w:rsidR="00CF264D">
        <w:rPr>
          <w:rFonts w:ascii="Arial" w:hAnsi="Arial" w:cs="Arial"/>
          <w:sz w:val="24"/>
          <w:szCs w:val="24"/>
        </w:rPr>
        <w:t>BELA MASSA PANIFICADORA LTDA EPP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</w:rPr>
        <w:t>OBJETO</w:t>
      </w:r>
      <w:r w:rsidRPr="00EB41A9">
        <w:rPr>
          <w:rFonts w:ascii="Arial" w:hAnsi="Arial" w:cs="Arial"/>
          <w:sz w:val="24"/>
          <w:szCs w:val="24"/>
        </w:rPr>
        <w:t xml:space="preserve">: </w:t>
      </w:r>
      <w:r w:rsidR="00EB41A9" w:rsidRPr="00EB41A9">
        <w:rPr>
          <w:rFonts w:ascii="Arial" w:hAnsi="Arial" w:cs="Arial"/>
          <w:sz w:val="24"/>
          <w:szCs w:val="24"/>
        </w:rPr>
        <w:t xml:space="preserve">Aquisição de </w:t>
      </w:r>
      <w:r w:rsidR="00CF264D">
        <w:rPr>
          <w:rFonts w:ascii="Arial" w:hAnsi="Arial" w:cs="Arial"/>
          <w:sz w:val="24"/>
          <w:szCs w:val="24"/>
        </w:rPr>
        <w:t>Artigos de Padaria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  <w:shd w:val="clear" w:color="auto" w:fill="FFFFFF"/>
        </w:rPr>
        <w:t>VALOR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: R$ </w:t>
      </w:r>
      <w:r w:rsidR="00CF264D">
        <w:rPr>
          <w:rFonts w:ascii="Arial" w:hAnsi="Arial" w:cs="Arial"/>
          <w:sz w:val="24"/>
          <w:szCs w:val="24"/>
          <w:shd w:val="clear" w:color="auto" w:fill="FFFFFF"/>
        </w:rPr>
        <w:t>8.763,00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 (</w:t>
      </w:r>
      <w:r w:rsidR="00CF264D">
        <w:rPr>
          <w:rFonts w:ascii="Arial" w:hAnsi="Arial" w:cs="Arial"/>
          <w:sz w:val="24"/>
          <w:szCs w:val="24"/>
          <w:shd w:val="clear" w:color="auto" w:fill="FFFFFF"/>
        </w:rPr>
        <w:t>oito mil, setecentos e sessenta e três reais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>).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  <w:shd w:val="clear" w:color="auto" w:fill="FFFFFF"/>
        </w:rPr>
        <w:t>RESPALDO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: Lei nº 8.666/93, Art. 26, Inciso </w:t>
      </w:r>
      <w:r w:rsidR="00EB41A9" w:rsidRPr="00EB41A9">
        <w:rPr>
          <w:rFonts w:ascii="Arial" w:hAnsi="Arial" w:cs="Arial"/>
          <w:sz w:val="24"/>
          <w:szCs w:val="24"/>
          <w:shd w:val="clear" w:color="auto" w:fill="FFFFFF"/>
        </w:rPr>
        <w:t>V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  <w:shd w:val="clear" w:color="auto" w:fill="FFFFFF"/>
        </w:rPr>
        <w:t xml:space="preserve">PROCESSO: 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Prot. Nº </w:t>
      </w:r>
      <w:r w:rsidR="00EB41A9" w:rsidRPr="00EB41A9">
        <w:rPr>
          <w:rFonts w:ascii="Arial" w:hAnsi="Arial" w:cs="Arial"/>
          <w:sz w:val="24"/>
          <w:szCs w:val="24"/>
          <w:shd w:val="clear" w:color="auto" w:fill="FFFFFF"/>
        </w:rPr>
        <w:t>53.</w:t>
      </w:r>
      <w:r w:rsidR="00CF264D">
        <w:rPr>
          <w:rFonts w:ascii="Arial" w:hAnsi="Arial" w:cs="Arial"/>
          <w:sz w:val="24"/>
          <w:szCs w:val="24"/>
          <w:shd w:val="clear" w:color="auto" w:fill="FFFFFF"/>
        </w:rPr>
        <w:t>137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>/2017.</w:t>
      </w:r>
    </w:p>
    <w:p w:rsidR="00C7539A" w:rsidRDefault="00C7539A" w:rsidP="00C7539A">
      <w:pPr>
        <w:ind w:left="397"/>
        <w:jc w:val="both"/>
        <w:rPr>
          <w:shd w:val="clear" w:color="auto" w:fill="FFFFFF"/>
        </w:rPr>
      </w:pPr>
    </w:p>
    <w:p w:rsidR="00EB41A9" w:rsidRDefault="00EB41A9" w:rsidP="00C7539A">
      <w:pPr>
        <w:ind w:left="397"/>
        <w:jc w:val="both"/>
        <w:rPr>
          <w:shd w:val="clear" w:color="auto" w:fill="FFFFFF"/>
        </w:rPr>
      </w:pPr>
    </w:p>
    <w:p w:rsidR="00EB41A9" w:rsidRDefault="00EB41A9" w:rsidP="00C7539A">
      <w:pPr>
        <w:ind w:left="397"/>
        <w:jc w:val="both"/>
        <w:rPr>
          <w:shd w:val="clear" w:color="auto" w:fill="FFFFFF"/>
        </w:rPr>
      </w:pPr>
    </w:p>
    <w:p w:rsidR="00EB41A9" w:rsidRPr="00EB41A9" w:rsidRDefault="00EB41A9" w:rsidP="00EB41A9">
      <w:pPr>
        <w:ind w:left="397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EB41A9" w:rsidRPr="00EB41A9" w:rsidRDefault="00EB41A9" w:rsidP="00EB41A9">
      <w:pPr>
        <w:ind w:left="397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EB41A9">
        <w:rPr>
          <w:rFonts w:ascii="Arial" w:hAnsi="Arial" w:cs="Arial"/>
          <w:sz w:val="24"/>
          <w:szCs w:val="24"/>
          <w:shd w:val="clear" w:color="auto" w:fill="FFFFFF"/>
        </w:rPr>
        <w:t>ROSA DE LIMA CANSOLI HEMERLY</w:t>
      </w:r>
    </w:p>
    <w:p w:rsidR="00EB41A9" w:rsidRPr="00EB41A9" w:rsidRDefault="00EB41A9" w:rsidP="00EB41A9">
      <w:pPr>
        <w:ind w:left="397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EB41A9">
        <w:rPr>
          <w:rFonts w:ascii="Arial" w:hAnsi="Arial" w:cs="Arial"/>
          <w:sz w:val="24"/>
          <w:szCs w:val="24"/>
          <w:shd w:val="clear" w:color="auto" w:fill="FFFFFF"/>
        </w:rPr>
        <w:t>PREGOEIRA CMCI</w:t>
      </w:r>
    </w:p>
    <w:p w:rsidR="002D2661" w:rsidRDefault="002D2661" w:rsidP="00EB41A9">
      <w:pPr>
        <w:tabs>
          <w:tab w:val="left" w:pos="2130"/>
        </w:tabs>
        <w:jc w:val="center"/>
      </w:pPr>
    </w:p>
    <w:p w:rsidR="00EB41A9" w:rsidRDefault="00EB41A9" w:rsidP="00C7539A">
      <w:pPr>
        <w:tabs>
          <w:tab w:val="left" w:pos="2130"/>
        </w:tabs>
      </w:pPr>
    </w:p>
    <w:p w:rsidR="00EB41A9" w:rsidRDefault="00EB41A9" w:rsidP="00C7539A">
      <w:pPr>
        <w:tabs>
          <w:tab w:val="left" w:pos="2130"/>
        </w:tabs>
      </w:pPr>
    </w:p>
    <w:p w:rsidR="00EB41A9" w:rsidRDefault="00EB41A9" w:rsidP="00C7539A">
      <w:pPr>
        <w:tabs>
          <w:tab w:val="left" w:pos="2130"/>
        </w:tabs>
      </w:pPr>
    </w:p>
    <w:p w:rsidR="00EB41A9" w:rsidRPr="00EB41A9" w:rsidRDefault="00EB41A9" w:rsidP="00EB41A9">
      <w:pPr>
        <w:tabs>
          <w:tab w:val="left" w:pos="2130"/>
        </w:tabs>
        <w:jc w:val="center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sz w:val="24"/>
          <w:szCs w:val="24"/>
        </w:rPr>
        <w:t>Cachoeiro de Itapemirim, 2</w:t>
      </w:r>
      <w:r w:rsidR="00CF264D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Pr="00EB41A9">
        <w:rPr>
          <w:rFonts w:ascii="Arial" w:hAnsi="Arial" w:cs="Arial"/>
          <w:sz w:val="24"/>
          <w:szCs w:val="24"/>
        </w:rPr>
        <w:t xml:space="preserve"> de Junho de 2017</w:t>
      </w:r>
    </w:p>
    <w:p w:rsidR="00EB41A9" w:rsidRDefault="00EB41A9" w:rsidP="00C7539A">
      <w:pPr>
        <w:tabs>
          <w:tab w:val="left" w:pos="2130"/>
        </w:tabs>
      </w:pPr>
    </w:p>
    <w:p w:rsidR="00EB41A9" w:rsidRDefault="00EB41A9" w:rsidP="00C7539A">
      <w:pPr>
        <w:tabs>
          <w:tab w:val="left" w:pos="2130"/>
        </w:tabs>
      </w:pPr>
    </w:p>
    <w:p w:rsidR="00EB41A9" w:rsidRPr="00C7539A" w:rsidRDefault="00EB41A9" w:rsidP="00C7539A">
      <w:pPr>
        <w:tabs>
          <w:tab w:val="left" w:pos="2130"/>
        </w:tabs>
      </w:pPr>
    </w:p>
    <w:sectPr w:rsidR="00EB41A9" w:rsidRPr="00C7539A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FA1" w:rsidRDefault="00464FA1" w:rsidP="00641E62">
      <w:r>
        <w:separator/>
      </w:r>
    </w:p>
  </w:endnote>
  <w:endnote w:type="continuationSeparator" w:id="0">
    <w:p w:rsidR="00464FA1" w:rsidRDefault="00464FA1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4039BB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C837BD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B160DC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="00970BA8" w:rsidRPr="00572946">
      <w:rPr>
        <w:sz w:val="24"/>
      </w:rPr>
      <w:t xml:space="preserve">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FA1" w:rsidRDefault="00464FA1" w:rsidP="00641E62">
      <w:r>
        <w:separator/>
      </w:r>
    </w:p>
  </w:footnote>
  <w:footnote w:type="continuationSeparator" w:id="0">
    <w:p w:rsidR="00464FA1" w:rsidRDefault="00464FA1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51" w:rsidRPr="009F46E6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4251B0C1" wp14:editId="52F6BD4B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9F46E6">
      <w:rPr>
        <w:rFonts w:ascii="Arial" w:hAnsi="Arial" w:cs="Arial"/>
        <w:sz w:val="30"/>
        <w:szCs w:val="30"/>
      </w:rPr>
      <w:t>CÂMARA MUNICIPAL DE CACHOEIRO DE ITAPEMIRIM</w:t>
    </w:r>
  </w:p>
  <w:p w:rsidR="00641E62" w:rsidRPr="009F46E6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</w:t>
    </w:r>
    <w:r w:rsidR="002221C3" w:rsidRPr="009F46E6">
      <w:rPr>
        <w:rFonts w:ascii="Arial" w:hAnsi="Arial" w:cs="Arial"/>
        <w:sz w:val="30"/>
        <w:szCs w:val="30"/>
      </w:rPr>
      <w:t xml:space="preserve"> </w:t>
    </w:r>
    <w:r w:rsidR="00641E62" w:rsidRPr="009F46E6">
      <w:rPr>
        <w:rFonts w:ascii="Arial" w:hAnsi="Arial" w:cs="Arial"/>
        <w:sz w:val="30"/>
        <w:szCs w:val="30"/>
      </w:rPr>
      <w:t>ES</w:t>
    </w:r>
    <w:r w:rsidR="00970BA8" w:rsidRPr="009F46E6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06A7B7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84571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33FA0"/>
    <w:rsid w:val="00035565"/>
    <w:rsid w:val="00035E80"/>
    <w:rsid w:val="000558E0"/>
    <w:rsid w:val="00087A0B"/>
    <w:rsid w:val="000B3D3B"/>
    <w:rsid w:val="000D5A0B"/>
    <w:rsid w:val="000E06EA"/>
    <w:rsid w:val="000F6F90"/>
    <w:rsid w:val="000F7E52"/>
    <w:rsid w:val="0010500D"/>
    <w:rsid w:val="0010543C"/>
    <w:rsid w:val="00120102"/>
    <w:rsid w:val="001251B6"/>
    <w:rsid w:val="0013431A"/>
    <w:rsid w:val="00145D51"/>
    <w:rsid w:val="001809C9"/>
    <w:rsid w:val="00187552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2661"/>
    <w:rsid w:val="002D3F9E"/>
    <w:rsid w:val="002E55A4"/>
    <w:rsid w:val="002E5F8A"/>
    <w:rsid w:val="002F63A7"/>
    <w:rsid w:val="002F7DA5"/>
    <w:rsid w:val="003149B8"/>
    <w:rsid w:val="003255F7"/>
    <w:rsid w:val="00340815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44F5"/>
    <w:rsid w:val="00415F11"/>
    <w:rsid w:val="004468A5"/>
    <w:rsid w:val="00463D90"/>
    <w:rsid w:val="00464FA1"/>
    <w:rsid w:val="00472B10"/>
    <w:rsid w:val="0047321A"/>
    <w:rsid w:val="00493A3B"/>
    <w:rsid w:val="00496400"/>
    <w:rsid w:val="004B39F0"/>
    <w:rsid w:val="004C5D84"/>
    <w:rsid w:val="004C7486"/>
    <w:rsid w:val="004D14F9"/>
    <w:rsid w:val="004D5F86"/>
    <w:rsid w:val="004E32B9"/>
    <w:rsid w:val="004E7F6C"/>
    <w:rsid w:val="004F5733"/>
    <w:rsid w:val="0050006E"/>
    <w:rsid w:val="00520D3F"/>
    <w:rsid w:val="00546AA9"/>
    <w:rsid w:val="00546B85"/>
    <w:rsid w:val="005629AF"/>
    <w:rsid w:val="00572946"/>
    <w:rsid w:val="00587FB2"/>
    <w:rsid w:val="005B44D3"/>
    <w:rsid w:val="005C2C71"/>
    <w:rsid w:val="00614770"/>
    <w:rsid w:val="0064139C"/>
    <w:rsid w:val="00641E62"/>
    <w:rsid w:val="00643DAB"/>
    <w:rsid w:val="00654E85"/>
    <w:rsid w:val="00660386"/>
    <w:rsid w:val="00666375"/>
    <w:rsid w:val="00682B72"/>
    <w:rsid w:val="00683B9A"/>
    <w:rsid w:val="006906DC"/>
    <w:rsid w:val="006A2F4F"/>
    <w:rsid w:val="006A3CC4"/>
    <w:rsid w:val="006B4457"/>
    <w:rsid w:val="006D4591"/>
    <w:rsid w:val="006F044E"/>
    <w:rsid w:val="00700C58"/>
    <w:rsid w:val="00712CC4"/>
    <w:rsid w:val="00717FA8"/>
    <w:rsid w:val="00726E5B"/>
    <w:rsid w:val="007311D7"/>
    <w:rsid w:val="00745A2C"/>
    <w:rsid w:val="0075779A"/>
    <w:rsid w:val="00770106"/>
    <w:rsid w:val="00772E3B"/>
    <w:rsid w:val="00780934"/>
    <w:rsid w:val="007849D3"/>
    <w:rsid w:val="007E0718"/>
    <w:rsid w:val="007E6799"/>
    <w:rsid w:val="007F4C47"/>
    <w:rsid w:val="00802977"/>
    <w:rsid w:val="00820DCF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A4BEE"/>
    <w:rsid w:val="009A754F"/>
    <w:rsid w:val="009C1DA1"/>
    <w:rsid w:val="009D2FF8"/>
    <w:rsid w:val="009D7B5E"/>
    <w:rsid w:val="009E0005"/>
    <w:rsid w:val="009E3B53"/>
    <w:rsid w:val="009E3CE6"/>
    <w:rsid w:val="009F46E6"/>
    <w:rsid w:val="00A06BA2"/>
    <w:rsid w:val="00A319FA"/>
    <w:rsid w:val="00A34A44"/>
    <w:rsid w:val="00A43537"/>
    <w:rsid w:val="00A43B1C"/>
    <w:rsid w:val="00A5033C"/>
    <w:rsid w:val="00A5034C"/>
    <w:rsid w:val="00A734E6"/>
    <w:rsid w:val="00A87868"/>
    <w:rsid w:val="00AB05A9"/>
    <w:rsid w:val="00AD5FE1"/>
    <w:rsid w:val="00B160DC"/>
    <w:rsid w:val="00B22615"/>
    <w:rsid w:val="00B233E7"/>
    <w:rsid w:val="00B32CB5"/>
    <w:rsid w:val="00B33707"/>
    <w:rsid w:val="00B34649"/>
    <w:rsid w:val="00B443D4"/>
    <w:rsid w:val="00B515AD"/>
    <w:rsid w:val="00B53741"/>
    <w:rsid w:val="00B578F3"/>
    <w:rsid w:val="00B732F5"/>
    <w:rsid w:val="00B849B6"/>
    <w:rsid w:val="00B94A84"/>
    <w:rsid w:val="00B9773D"/>
    <w:rsid w:val="00BA7A58"/>
    <w:rsid w:val="00BD61C6"/>
    <w:rsid w:val="00BF3453"/>
    <w:rsid w:val="00C01F2A"/>
    <w:rsid w:val="00C53740"/>
    <w:rsid w:val="00C571BA"/>
    <w:rsid w:val="00C62A27"/>
    <w:rsid w:val="00C729A2"/>
    <w:rsid w:val="00C7539A"/>
    <w:rsid w:val="00C97D3D"/>
    <w:rsid w:val="00CA6B32"/>
    <w:rsid w:val="00CA7E5A"/>
    <w:rsid w:val="00CB0A42"/>
    <w:rsid w:val="00CB5322"/>
    <w:rsid w:val="00CC2659"/>
    <w:rsid w:val="00CD59BE"/>
    <w:rsid w:val="00CE0DFB"/>
    <w:rsid w:val="00CF264D"/>
    <w:rsid w:val="00CF3729"/>
    <w:rsid w:val="00D047B4"/>
    <w:rsid w:val="00D0714E"/>
    <w:rsid w:val="00D20A64"/>
    <w:rsid w:val="00D24083"/>
    <w:rsid w:val="00D26A80"/>
    <w:rsid w:val="00D30F6E"/>
    <w:rsid w:val="00D84E66"/>
    <w:rsid w:val="00DA4742"/>
    <w:rsid w:val="00DA4876"/>
    <w:rsid w:val="00DB382A"/>
    <w:rsid w:val="00DB3971"/>
    <w:rsid w:val="00DD7E24"/>
    <w:rsid w:val="00DE61E6"/>
    <w:rsid w:val="00E35083"/>
    <w:rsid w:val="00E9521D"/>
    <w:rsid w:val="00EB41A9"/>
    <w:rsid w:val="00EB64BF"/>
    <w:rsid w:val="00ED0817"/>
    <w:rsid w:val="00ED1C56"/>
    <w:rsid w:val="00ED6BEC"/>
    <w:rsid w:val="00F073C2"/>
    <w:rsid w:val="00F10F52"/>
    <w:rsid w:val="00F121CC"/>
    <w:rsid w:val="00F14072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A89FA5-FB1D-482D-9EF8-72CD8342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39A"/>
    <w:pPr>
      <w:suppressAutoHyphens/>
    </w:pPr>
    <w:rPr>
      <w:rFonts w:ascii="Times New Roman" w:eastAsia="Times New Roman" w:hAnsi="Times New Roman"/>
      <w:kern w:val="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C7539A"/>
    <w:pPr>
      <w:keepNext/>
      <w:numPr>
        <w:numId w:val="2"/>
      </w:numPr>
      <w:outlineLvl w:val="0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rsid w:val="00C7539A"/>
    <w:rPr>
      <w:rFonts w:ascii="Times New Roman" w:eastAsia="Times New Roman" w:hAnsi="Times New Roman"/>
      <w:b/>
      <w:kern w:val="2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41B5C-4FDB-451D-94B6-35B6A0A69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6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2016-06-02T15:11:00Z</cp:lastPrinted>
  <dcterms:created xsi:type="dcterms:W3CDTF">2017-06-28T15:21:00Z</dcterms:created>
  <dcterms:modified xsi:type="dcterms:W3CDTF">2017-06-28T15:26:00Z</dcterms:modified>
</cp:coreProperties>
</file>