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Pr="00B7094F" w:rsidRDefault="00ED0817">
      <w:pPr>
        <w:rPr>
          <w:rFonts w:ascii="Arial" w:hAnsi="Arial" w:cs="Arial"/>
        </w:rPr>
      </w:pPr>
    </w:p>
    <w:p w:rsidR="00970BA8" w:rsidRPr="00B7094F" w:rsidRDefault="00970BA8" w:rsidP="002A6E8E">
      <w:pPr>
        <w:jc w:val="both"/>
        <w:rPr>
          <w:rFonts w:ascii="Arial" w:hAnsi="Arial" w:cs="Arial"/>
          <w:szCs w:val="24"/>
        </w:rPr>
      </w:pPr>
    </w:p>
    <w:p w:rsidR="00D43A8F" w:rsidRPr="00B7094F" w:rsidRDefault="00D43A8F" w:rsidP="00D43A8F">
      <w:pPr>
        <w:rPr>
          <w:rFonts w:ascii="Arial" w:hAnsi="Arial" w:cs="Arial"/>
          <w:sz w:val="24"/>
        </w:rPr>
      </w:pPr>
      <w:r w:rsidRPr="00B7094F">
        <w:rPr>
          <w:rFonts w:ascii="Arial" w:hAnsi="Arial" w:cs="Arial"/>
          <w:b/>
          <w:sz w:val="24"/>
        </w:rPr>
        <w:t>ATA DE ABERTURA E JULGA</w:t>
      </w:r>
      <w:r w:rsidR="00627CAA" w:rsidRPr="00B7094F">
        <w:rPr>
          <w:rFonts w:ascii="Arial" w:hAnsi="Arial" w:cs="Arial"/>
          <w:b/>
          <w:sz w:val="24"/>
        </w:rPr>
        <w:t>MENTO DO PREGÃO PRESENCIAL Nº 0</w:t>
      </w:r>
      <w:r w:rsidR="000C726F">
        <w:rPr>
          <w:rFonts w:ascii="Arial" w:hAnsi="Arial" w:cs="Arial"/>
          <w:b/>
          <w:sz w:val="24"/>
        </w:rPr>
        <w:t>2/2017</w:t>
      </w:r>
      <w:r w:rsidRPr="00B7094F">
        <w:rPr>
          <w:rFonts w:ascii="Arial" w:hAnsi="Arial" w:cs="Arial"/>
          <w:b/>
          <w:sz w:val="24"/>
        </w:rPr>
        <w:t xml:space="preserve"> – AQUISIÇÃO DE</w:t>
      </w:r>
      <w:r w:rsidR="00627CAA" w:rsidRPr="00B7094F">
        <w:rPr>
          <w:rFonts w:ascii="Arial" w:hAnsi="Arial" w:cs="Arial"/>
          <w:b/>
          <w:sz w:val="24"/>
        </w:rPr>
        <w:t xml:space="preserve"> COMBUSTÍVEL – GASOLINA COMUM</w:t>
      </w:r>
      <w:r w:rsidRPr="00B7094F">
        <w:rPr>
          <w:rFonts w:ascii="Arial" w:hAnsi="Arial" w:cs="Arial"/>
          <w:b/>
          <w:sz w:val="24"/>
        </w:rPr>
        <w:t xml:space="preserve"> - PROCESSO Nº. </w:t>
      </w:r>
      <w:r w:rsidR="000C726F">
        <w:rPr>
          <w:rFonts w:ascii="Arial" w:hAnsi="Arial" w:cs="Arial"/>
          <w:b/>
          <w:sz w:val="24"/>
        </w:rPr>
        <w:t>53.844/2017</w:t>
      </w:r>
      <w:r w:rsidR="00627CAA" w:rsidRPr="00B7094F">
        <w:rPr>
          <w:rFonts w:ascii="Arial" w:hAnsi="Arial" w:cs="Arial"/>
          <w:b/>
          <w:sz w:val="24"/>
        </w:rPr>
        <w:t xml:space="preserve"> – 2</w:t>
      </w:r>
      <w:r w:rsidR="000C726F">
        <w:rPr>
          <w:rFonts w:ascii="Arial" w:hAnsi="Arial" w:cs="Arial"/>
          <w:b/>
          <w:sz w:val="24"/>
        </w:rPr>
        <w:t>4</w:t>
      </w:r>
      <w:r w:rsidR="00D37440" w:rsidRPr="00B7094F">
        <w:rPr>
          <w:rFonts w:ascii="Arial" w:hAnsi="Arial" w:cs="Arial"/>
          <w:b/>
          <w:sz w:val="24"/>
        </w:rPr>
        <w:t>/02</w:t>
      </w:r>
      <w:r w:rsidR="000C726F">
        <w:rPr>
          <w:rFonts w:ascii="Arial" w:hAnsi="Arial" w:cs="Arial"/>
          <w:b/>
          <w:sz w:val="24"/>
        </w:rPr>
        <w:t>/2017</w:t>
      </w:r>
      <w:r w:rsidRPr="00B7094F">
        <w:rPr>
          <w:rFonts w:ascii="Arial" w:hAnsi="Arial" w:cs="Arial"/>
          <w:b/>
          <w:sz w:val="24"/>
        </w:rPr>
        <w:t xml:space="preserve"> </w:t>
      </w:r>
    </w:p>
    <w:p w:rsidR="00D43A8F" w:rsidRPr="00B7094F" w:rsidRDefault="00D43A8F" w:rsidP="00D43A8F">
      <w:pPr>
        <w:pStyle w:val="Padro"/>
      </w:pPr>
      <w:r w:rsidRPr="00B7094F">
        <w:t xml:space="preserve">Aos </w:t>
      </w:r>
      <w:r w:rsidR="00627CAA" w:rsidRPr="00B7094F">
        <w:t>quat</w:t>
      </w:r>
      <w:r w:rsidR="000C726F">
        <w:t>ro (0</w:t>
      </w:r>
      <w:r w:rsidR="00627CAA" w:rsidRPr="00B7094F">
        <w:t>4</w:t>
      </w:r>
      <w:r w:rsidRPr="00B7094F">
        <w:t xml:space="preserve">) dias do mês de </w:t>
      </w:r>
      <w:r w:rsidR="00627CAA" w:rsidRPr="00B7094F">
        <w:t xml:space="preserve">Maio </w:t>
      </w:r>
      <w:r w:rsidR="000C726F">
        <w:t>de 2017 (04</w:t>
      </w:r>
      <w:r w:rsidR="00627CAA" w:rsidRPr="00B7094F">
        <w:t>/05</w:t>
      </w:r>
      <w:r w:rsidR="000C726F">
        <w:t>/2017</w:t>
      </w:r>
      <w:r w:rsidRPr="00B7094F">
        <w:t xml:space="preserve">), às 10:00 horas, na SALA DE LICITAÇÃO, reuniram-se o Pregoeiro e Equipe de Apoio, designados conforme </w:t>
      </w:r>
      <w:r w:rsidR="000C726F">
        <w:t>Decreto nº. 2625/2017</w:t>
      </w:r>
      <w:r w:rsidRPr="00B7094F">
        <w:t xml:space="preserve"> e</w:t>
      </w:r>
      <w:r w:rsidR="000C726F">
        <w:t xml:space="preserve"> Portaria</w:t>
      </w:r>
      <w:r w:rsidRPr="00B7094F">
        <w:t xml:space="preserve"> </w:t>
      </w:r>
      <w:r w:rsidR="000C726F">
        <w:t>148/2017</w:t>
      </w:r>
      <w:r w:rsidRPr="00B7094F">
        <w:t>.</w:t>
      </w: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</w:pPr>
      <w:r w:rsidRPr="00B7094F">
        <w:t xml:space="preserve">A </w:t>
      </w:r>
      <w:r w:rsidR="000C726F">
        <w:t>sessão foi declarada aberta pela Pregoeira</w:t>
      </w:r>
      <w:r w:rsidRPr="00B7094F">
        <w:t>, em voz audível, descreveu sucintamente os procedimentos, bem como alertou os presentes da responsabilidade ao participarem do Pregão. Leu o art. 7º da Lei nº. 10.520 de 17 de julho de 2002.</w:t>
      </w: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</w:pPr>
      <w:r w:rsidRPr="00B7094F">
        <w:t>Aprese</w:t>
      </w:r>
      <w:r w:rsidR="00D4741E" w:rsidRPr="00B7094F">
        <w:t xml:space="preserve">ntaram-se para o credenciamento </w:t>
      </w:r>
      <w:r w:rsidR="000C726F">
        <w:t>XX</w:t>
      </w:r>
      <w:r w:rsidRPr="00B7094F">
        <w:t xml:space="preserve"> </w:t>
      </w:r>
      <w:r w:rsidR="00D4741E" w:rsidRPr="00B7094F">
        <w:t>firma</w:t>
      </w:r>
      <w:r w:rsidRPr="00B7094F">
        <w:t xml:space="preserve"> objetivando à participação no procedimento, os interessados e respectivos representantes legais, como se segue:</w:t>
      </w:r>
    </w:p>
    <w:p w:rsidR="00D43A8F" w:rsidRPr="00B7094F" w:rsidRDefault="00D43A8F" w:rsidP="00D43A8F">
      <w:pPr>
        <w:pStyle w:val="Padro"/>
      </w:pPr>
    </w:p>
    <w:tbl>
      <w:tblPr>
        <w:tblW w:w="0" w:type="auto"/>
        <w:tblInd w:w="467" w:type="dxa"/>
        <w:tblBorders>
          <w:top w:val="single" w:sz="8" w:space="0" w:color="000001"/>
          <w:left w:val="single" w:sz="8" w:space="0" w:color="000001"/>
          <w:bottom w:val="single" w:sz="8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5030"/>
        <w:gridCol w:w="3550"/>
      </w:tblGrid>
      <w:tr w:rsidR="00D43A8F" w:rsidRPr="00B7094F" w:rsidTr="00B7094F">
        <w:tc>
          <w:tcPr>
            <w:tcW w:w="7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0B1083">
            <w:pPr>
              <w:pStyle w:val="Padro"/>
              <w:jc w:val="center"/>
            </w:pPr>
            <w:proofErr w:type="spellStart"/>
            <w:r w:rsidRPr="00B7094F">
              <w:rPr>
                <w:b/>
              </w:rPr>
              <w:t>Nºs</w:t>
            </w:r>
            <w:proofErr w:type="spellEnd"/>
            <w:r w:rsidRPr="00B7094F">
              <w:rPr>
                <w:b/>
              </w:rPr>
              <w:t>.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0B1083">
            <w:pPr>
              <w:pStyle w:val="Padro"/>
              <w:jc w:val="center"/>
            </w:pPr>
            <w:r w:rsidRPr="00B7094F">
              <w:rPr>
                <w:b/>
              </w:rPr>
              <w:t>PROPONENTE(S)</w:t>
            </w:r>
          </w:p>
        </w:tc>
        <w:tc>
          <w:tcPr>
            <w:tcW w:w="35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0B1083">
            <w:pPr>
              <w:pStyle w:val="Padro"/>
              <w:jc w:val="center"/>
            </w:pPr>
            <w:r w:rsidRPr="00B7094F">
              <w:rPr>
                <w:b/>
              </w:rPr>
              <w:t>REPRESENTANTE(S)</w:t>
            </w:r>
          </w:p>
        </w:tc>
      </w:tr>
      <w:tr w:rsidR="00D43A8F" w:rsidRPr="00B7094F" w:rsidTr="00B7094F">
        <w:tc>
          <w:tcPr>
            <w:tcW w:w="7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0B1083">
            <w:pPr>
              <w:pStyle w:val="Padro"/>
              <w:jc w:val="center"/>
              <w:rPr>
                <w:b/>
              </w:rPr>
            </w:pPr>
            <w:r w:rsidRPr="00B7094F">
              <w:rPr>
                <w:b/>
              </w:rPr>
              <w:t>01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0C726F" w:rsidP="000B1083">
            <w:pPr>
              <w:pStyle w:val="Padro"/>
            </w:pPr>
            <w:r>
              <w:t>XXXXXXXXXXXXXXXXXXXXX</w:t>
            </w:r>
          </w:p>
        </w:tc>
        <w:tc>
          <w:tcPr>
            <w:tcW w:w="35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0C726F" w:rsidP="000B1083">
            <w:pPr>
              <w:pStyle w:val="Padro"/>
            </w:pPr>
            <w:r>
              <w:t>XXXXXXXXXXXXXXXXXXX</w:t>
            </w:r>
          </w:p>
        </w:tc>
      </w:tr>
    </w:tbl>
    <w:p w:rsidR="000E55B4" w:rsidRPr="00B7094F" w:rsidRDefault="00D43A8F" w:rsidP="000E55B4">
      <w:pPr>
        <w:pStyle w:val="Padro"/>
        <w:ind w:firstLine="708"/>
      </w:pPr>
      <w:r w:rsidRPr="00B7094F">
        <w:t xml:space="preserve"> </w:t>
      </w:r>
      <w:r w:rsidRPr="00B7094F">
        <w:tab/>
      </w:r>
    </w:p>
    <w:p w:rsidR="00D43A8F" w:rsidRPr="00B7094F" w:rsidRDefault="00627CAA" w:rsidP="00D43A8F">
      <w:pPr>
        <w:pStyle w:val="Padro"/>
        <w:jc w:val="center"/>
      </w:pPr>
      <w:r w:rsidRPr="00B7094F">
        <w:rPr>
          <w:b/>
          <w:u w:val="single"/>
        </w:rPr>
        <w:t>REGISTRO DO PREGÃO Nº 0</w:t>
      </w:r>
      <w:r w:rsidR="000C726F">
        <w:rPr>
          <w:b/>
          <w:u w:val="single"/>
        </w:rPr>
        <w:t>2</w:t>
      </w:r>
      <w:r w:rsidR="00D43A8F" w:rsidRPr="00B7094F">
        <w:rPr>
          <w:b/>
          <w:u w:val="single"/>
        </w:rPr>
        <w:t>/201</w:t>
      </w:r>
      <w:r w:rsidR="000C726F">
        <w:rPr>
          <w:b/>
          <w:u w:val="single"/>
        </w:rPr>
        <w:t>7</w:t>
      </w:r>
    </w:p>
    <w:p w:rsidR="00D43A8F" w:rsidRPr="00B7094F" w:rsidRDefault="00D43A8F" w:rsidP="00D43A8F">
      <w:pPr>
        <w:pStyle w:val="Padro"/>
        <w:jc w:val="center"/>
      </w:pPr>
    </w:p>
    <w:p w:rsidR="00D43A8F" w:rsidRPr="00B7094F" w:rsidRDefault="00D43A8F" w:rsidP="00D43A8F">
      <w:pPr>
        <w:pStyle w:val="Padro"/>
      </w:pPr>
      <w:r w:rsidRPr="00B7094F">
        <w:t xml:space="preserve">Logo após a assinatura dos documentos de credenciamento, </w:t>
      </w:r>
      <w:r w:rsidR="000C726F">
        <w:t>a Pregoeira</w:t>
      </w:r>
      <w:r w:rsidRPr="00B7094F">
        <w:t xml:space="preserve"> solicitou do(s) interessado(s), ou de seu(s) representante(s) legai(</w:t>
      </w:r>
      <w:proofErr w:type="spellStart"/>
      <w:r w:rsidRPr="00B7094F">
        <w:t>is</w:t>
      </w:r>
      <w:proofErr w:type="spellEnd"/>
      <w:r w:rsidRPr="00B7094F">
        <w:t>), a apresentação de declaração dando ciência de pleno cumprimento dos requisitos de habilitação, e a entrega dos envelopes contendo as propostas comerciais e a documentação de habilitação.</w:t>
      </w:r>
    </w:p>
    <w:p w:rsidR="00D43A8F" w:rsidRPr="00B7094F" w:rsidRDefault="00D43A8F" w:rsidP="00D43A8F">
      <w:pPr>
        <w:pStyle w:val="Padro"/>
      </w:pPr>
    </w:p>
    <w:p w:rsidR="00D43A8F" w:rsidRDefault="00D43A8F" w:rsidP="00D43A8F">
      <w:pPr>
        <w:pStyle w:val="Padro"/>
      </w:pPr>
      <w:r w:rsidRPr="00B7094F">
        <w:t>De imediato procedeu-se a abertura dos envelopes contendo as propostas comerciais, que foram rubricadas pelo Pregoeiro que proclamou os seus valores, e em conjunto com a equipe verificou a conformidade desta com os requisitos estabelecidos no instrumento convocatório, cujo resultado foi o seguinte:</w:t>
      </w:r>
    </w:p>
    <w:p w:rsidR="00B7094F" w:rsidRPr="00B7094F" w:rsidRDefault="00B7094F" w:rsidP="00D43A8F">
      <w:pPr>
        <w:pStyle w:val="Padro"/>
      </w:pPr>
    </w:p>
    <w:p w:rsidR="000E55B4" w:rsidRPr="00B7094F" w:rsidRDefault="000E55B4" w:rsidP="00D43A8F">
      <w:pPr>
        <w:pStyle w:val="Padro"/>
        <w:rPr>
          <w:b/>
          <w:u w:val="single"/>
        </w:rPr>
      </w:pPr>
    </w:p>
    <w:p w:rsidR="00D43A8F" w:rsidRPr="00B7094F" w:rsidRDefault="00D43A8F" w:rsidP="00D43A8F">
      <w:pPr>
        <w:pStyle w:val="Padro"/>
        <w:rPr>
          <w:b/>
          <w:u w:val="single"/>
        </w:rPr>
      </w:pPr>
      <w:r w:rsidRPr="00B7094F">
        <w:rPr>
          <w:b/>
          <w:u w:val="single"/>
        </w:rPr>
        <w:t xml:space="preserve">ITEM Nº. 01 </w:t>
      </w:r>
      <w:r w:rsidR="00627CAA" w:rsidRPr="00B7094F">
        <w:rPr>
          <w:b/>
          <w:u w:val="single"/>
        </w:rPr>
        <w:t>GASOLINA COMUM</w:t>
      </w:r>
      <w:r w:rsidRPr="00B7094F">
        <w:rPr>
          <w:b/>
          <w:u w:val="single"/>
        </w:rPr>
        <w:t xml:space="preserve">) - VR. ESTIMATIVO – R$ </w:t>
      </w:r>
      <w:r w:rsidR="00627CAA" w:rsidRPr="00B7094F">
        <w:rPr>
          <w:b/>
          <w:u w:val="single"/>
        </w:rPr>
        <w:t>3,</w:t>
      </w:r>
      <w:r w:rsidR="00627294">
        <w:rPr>
          <w:b/>
          <w:u w:val="single"/>
        </w:rPr>
        <w:t>82</w:t>
      </w:r>
      <w:r w:rsidRPr="00B7094F">
        <w:rPr>
          <w:b/>
          <w:u w:val="single"/>
        </w:rPr>
        <w:t xml:space="preserve"> </w:t>
      </w:r>
    </w:p>
    <w:p w:rsidR="00D37440" w:rsidRDefault="00D37440" w:rsidP="00D43A8F">
      <w:pPr>
        <w:pStyle w:val="Padro"/>
        <w:rPr>
          <w:b/>
          <w:u w:val="single"/>
        </w:rPr>
      </w:pPr>
    </w:p>
    <w:p w:rsidR="00B7094F" w:rsidRPr="00B7094F" w:rsidRDefault="00B7094F" w:rsidP="00D43A8F">
      <w:pPr>
        <w:pStyle w:val="Padro"/>
        <w:rPr>
          <w:b/>
          <w:u w:val="single"/>
        </w:rPr>
      </w:pPr>
    </w:p>
    <w:p w:rsidR="00D37440" w:rsidRPr="00B7094F" w:rsidRDefault="00D37440" w:rsidP="00D43A8F">
      <w:pPr>
        <w:pStyle w:val="Padro"/>
      </w:pPr>
    </w:p>
    <w:tbl>
      <w:tblPr>
        <w:tblpPr w:leftFromText="141" w:rightFromText="141" w:vertAnchor="text" w:horzAnchor="margin" w:tblpXSpec="center" w:tblpY="393"/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9"/>
        <w:gridCol w:w="2770"/>
        <w:gridCol w:w="3201"/>
      </w:tblGrid>
      <w:tr w:rsidR="00B7094F" w:rsidRPr="00B7094F" w:rsidTr="00B7094F"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94F" w:rsidRPr="00B7094F" w:rsidRDefault="00B7094F" w:rsidP="00B7094F">
            <w:pPr>
              <w:pStyle w:val="Padr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94F" w:rsidRPr="00B7094F" w:rsidRDefault="00B7094F" w:rsidP="00B7094F">
            <w:pPr>
              <w:pStyle w:val="Padro"/>
              <w:jc w:val="center"/>
            </w:pPr>
            <w:r w:rsidRPr="00B7094F">
              <w:rPr>
                <w:b/>
              </w:rPr>
              <w:t>VALOR DO ITEM</w:t>
            </w:r>
          </w:p>
        </w:tc>
        <w:tc>
          <w:tcPr>
            <w:tcW w:w="3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94F" w:rsidRPr="00B7094F" w:rsidRDefault="00B7094F" w:rsidP="00B7094F">
            <w:pPr>
              <w:pStyle w:val="Padro"/>
              <w:jc w:val="center"/>
            </w:pPr>
            <w:r w:rsidRPr="00B7094F">
              <w:rPr>
                <w:b/>
              </w:rPr>
              <w:t>CLASSIFICADA(S)</w:t>
            </w:r>
          </w:p>
        </w:tc>
      </w:tr>
      <w:tr w:rsidR="00B7094F" w:rsidRPr="00B7094F" w:rsidTr="00B7094F"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94F" w:rsidRPr="00B7094F" w:rsidRDefault="00B7094F" w:rsidP="00B7094F">
            <w:pPr>
              <w:pStyle w:val="Padro"/>
              <w:jc w:val="center"/>
            </w:pPr>
            <w:r w:rsidRPr="00B7094F"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94F" w:rsidRPr="00B7094F" w:rsidRDefault="00B7094F" w:rsidP="001322F7">
            <w:pPr>
              <w:pStyle w:val="Padro"/>
              <w:jc w:val="center"/>
            </w:pPr>
            <w:r w:rsidRPr="00B7094F">
              <w:rPr>
                <w:bCs/>
              </w:rPr>
              <w:t xml:space="preserve">R$ </w:t>
            </w:r>
            <w:r w:rsidR="001322F7">
              <w:rPr>
                <w:bCs/>
              </w:rPr>
              <w:t>XX</w:t>
            </w:r>
          </w:p>
        </w:tc>
        <w:tc>
          <w:tcPr>
            <w:tcW w:w="3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94F" w:rsidRPr="00B7094F" w:rsidRDefault="00B7094F" w:rsidP="00B7094F">
            <w:pPr>
              <w:pStyle w:val="Padro"/>
              <w:jc w:val="center"/>
            </w:pPr>
            <w:r w:rsidRPr="00B7094F">
              <w:rPr>
                <w:bCs/>
              </w:rPr>
              <w:t>SIM</w:t>
            </w:r>
          </w:p>
        </w:tc>
      </w:tr>
    </w:tbl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  <w:jc w:val="center"/>
      </w:pPr>
    </w:p>
    <w:p w:rsidR="00B7094F" w:rsidRDefault="00B7094F" w:rsidP="00D43A8F">
      <w:pPr>
        <w:pStyle w:val="Padro"/>
        <w:jc w:val="center"/>
        <w:rPr>
          <w:b/>
          <w:u w:val="single"/>
        </w:rPr>
      </w:pPr>
    </w:p>
    <w:p w:rsidR="00B7094F" w:rsidRDefault="00B7094F" w:rsidP="00D43A8F">
      <w:pPr>
        <w:pStyle w:val="Padro"/>
        <w:jc w:val="center"/>
        <w:rPr>
          <w:b/>
          <w:u w:val="single"/>
        </w:rPr>
      </w:pPr>
    </w:p>
    <w:p w:rsidR="00D43A8F" w:rsidRPr="00B7094F" w:rsidRDefault="00D43A8F" w:rsidP="00D43A8F">
      <w:pPr>
        <w:pStyle w:val="Padro"/>
        <w:jc w:val="center"/>
      </w:pPr>
      <w:r w:rsidRPr="00B7094F">
        <w:rPr>
          <w:b/>
          <w:u w:val="single"/>
        </w:rPr>
        <w:t>LANCES DA(S) PROPONENTE(S):</w:t>
      </w:r>
    </w:p>
    <w:p w:rsidR="00D43A8F" w:rsidRPr="00B7094F" w:rsidRDefault="00D43A8F" w:rsidP="00D43A8F">
      <w:pPr>
        <w:pStyle w:val="Padro"/>
        <w:jc w:val="center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0"/>
        <w:gridCol w:w="2745"/>
        <w:gridCol w:w="3194"/>
      </w:tblGrid>
      <w:tr w:rsidR="00D43A8F" w:rsidRPr="00B7094F" w:rsidTr="00B7094F"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8F" w:rsidRPr="00B7094F" w:rsidRDefault="00D43A8F" w:rsidP="00B7094F">
            <w:pPr>
              <w:pStyle w:val="Padr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0B1083">
            <w:pPr>
              <w:pStyle w:val="Padr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0B1083">
            <w:pPr>
              <w:pStyle w:val="Padr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D43A8F" w:rsidRPr="00B7094F" w:rsidTr="00B7094F">
        <w:tc>
          <w:tcPr>
            <w:tcW w:w="3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0B1083">
            <w:pPr>
              <w:pStyle w:val="Padro"/>
              <w:jc w:val="center"/>
            </w:pPr>
            <w:r w:rsidRPr="00B7094F">
              <w:t>01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1322F7" w:rsidP="000B1083">
            <w:pPr>
              <w:pStyle w:val="Padro"/>
              <w:jc w:val="center"/>
            </w:pPr>
            <w:r>
              <w:t>XX</w:t>
            </w:r>
          </w:p>
        </w:tc>
        <w:tc>
          <w:tcPr>
            <w:tcW w:w="3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0E55B4" w:rsidP="000B1083">
            <w:pPr>
              <w:pStyle w:val="Padro"/>
              <w:jc w:val="center"/>
            </w:pPr>
            <w:r w:rsidRPr="00B7094F">
              <w:t>SIM</w:t>
            </w:r>
          </w:p>
        </w:tc>
      </w:tr>
    </w:tbl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  <w:rPr>
          <w:b/>
          <w:u w:val="single"/>
        </w:rPr>
      </w:pPr>
      <w:r w:rsidRPr="00B7094F">
        <w:rPr>
          <w:b/>
          <w:u w:val="single"/>
        </w:rPr>
        <w:t>Foi declarada vencedora do ITEM Nº. 0</w:t>
      </w:r>
      <w:r w:rsidR="00D37440" w:rsidRPr="00B7094F">
        <w:rPr>
          <w:b/>
          <w:u w:val="single"/>
        </w:rPr>
        <w:t>1</w:t>
      </w:r>
      <w:r w:rsidRPr="00B7094F">
        <w:rPr>
          <w:b/>
          <w:u w:val="single"/>
        </w:rPr>
        <w:t xml:space="preserve"> a firma </w:t>
      </w:r>
      <w:r w:rsidR="001322F7">
        <w:rPr>
          <w:b/>
          <w:u w:val="single"/>
        </w:rPr>
        <w:t>XXXXXXXXXX</w:t>
      </w:r>
      <w:r w:rsidRPr="00B7094F">
        <w:rPr>
          <w:b/>
          <w:u w:val="single"/>
        </w:rPr>
        <w:t xml:space="preserve">, com o valor unitário de R$ </w:t>
      </w:r>
      <w:r w:rsidR="001322F7">
        <w:rPr>
          <w:b/>
          <w:u w:val="single"/>
        </w:rPr>
        <w:t>XX</w:t>
      </w:r>
      <w:r w:rsidR="004021AF">
        <w:rPr>
          <w:b/>
          <w:u w:val="single"/>
        </w:rPr>
        <w:t xml:space="preserve"> </w:t>
      </w:r>
      <w:r w:rsidR="000E55B4" w:rsidRPr="00B7094F">
        <w:rPr>
          <w:b/>
          <w:u w:val="single"/>
        </w:rPr>
        <w:t xml:space="preserve">E VALOR TOTAL DE </w:t>
      </w:r>
      <w:r w:rsidR="00627CAA" w:rsidRPr="00B7094F">
        <w:rPr>
          <w:b/>
          <w:u w:val="single"/>
        </w:rPr>
        <w:t>R$</w:t>
      </w:r>
      <w:r w:rsidR="001322F7">
        <w:rPr>
          <w:b/>
          <w:u w:val="single"/>
        </w:rPr>
        <w:t xml:space="preserve"> XXX</w:t>
      </w:r>
    </w:p>
    <w:p w:rsidR="009A3975" w:rsidRPr="00B7094F" w:rsidRDefault="009A3975" w:rsidP="00D43A8F">
      <w:pPr>
        <w:pStyle w:val="Padro"/>
        <w:rPr>
          <w:b/>
          <w:u w:val="single"/>
        </w:rPr>
      </w:pPr>
    </w:p>
    <w:p w:rsidR="009A3975" w:rsidRPr="00B7094F" w:rsidRDefault="009A3975" w:rsidP="00D43A8F">
      <w:pPr>
        <w:pStyle w:val="Padro"/>
        <w:rPr>
          <w:u w:val="single"/>
        </w:rPr>
      </w:pPr>
    </w:p>
    <w:p w:rsidR="000E55B4" w:rsidRPr="00B7094F" w:rsidRDefault="00D43A8F" w:rsidP="00D43A8F">
      <w:pPr>
        <w:pStyle w:val="Padro"/>
      </w:pPr>
      <w:r w:rsidRPr="00B7094F">
        <w:t>Os documentos de habilitação examinados e as propostas dos credenciados foram rubricados pel</w:t>
      </w:r>
      <w:r w:rsidR="001322F7">
        <w:t>a Pregoeira</w:t>
      </w:r>
      <w:r w:rsidRPr="00B7094F">
        <w:t xml:space="preserve"> e membros da Equipe de Apoio e colocados à disposição dos licitantes para exame e rubrica. A empresa</w:t>
      </w:r>
      <w:r w:rsidR="000E55B4" w:rsidRPr="00B7094F">
        <w:t xml:space="preserve"> </w:t>
      </w:r>
    </w:p>
    <w:p w:rsidR="00032DEB" w:rsidRPr="00B7094F" w:rsidRDefault="001322F7" w:rsidP="00032DEB">
      <w:pPr>
        <w:pStyle w:val="Padro"/>
      </w:pPr>
      <w:r>
        <w:rPr>
          <w:b/>
          <w:u w:val="single"/>
        </w:rPr>
        <w:t>XXXXXXXXXXXXXXXXX</w:t>
      </w:r>
      <w:r w:rsidR="00D43A8F" w:rsidRPr="00B7094F">
        <w:rPr>
          <w:b/>
          <w:u w:val="single"/>
        </w:rPr>
        <w:t xml:space="preserve">, venceu </w:t>
      </w:r>
      <w:r w:rsidR="000E55B4" w:rsidRPr="00B7094F">
        <w:rPr>
          <w:b/>
          <w:u w:val="single"/>
        </w:rPr>
        <w:t>o</w:t>
      </w:r>
      <w:r w:rsidR="00D43A8F" w:rsidRPr="00B7094F">
        <w:rPr>
          <w:b/>
          <w:u w:val="single"/>
        </w:rPr>
        <w:t xml:space="preserve"> certame com o valor total de </w:t>
      </w:r>
      <w:r w:rsidR="00032DEB" w:rsidRPr="00B7094F">
        <w:rPr>
          <w:b/>
          <w:u w:val="single"/>
        </w:rPr>
        <w:t xml:space="preserve">R$ </w:t>
      </w:r>
      <w:r>
        <w:rPr>
          <w:b/>
          <w:u w:val="single"/>
        </w:rPr>
        <w:t>XXXXXXXXXX</w:t>
      </w:r>
      <w:r w:rsidR="000E55B4" w:rsidRPr="00B7094F">
        <w:rPr>
          <w:b/>
          <w:u w:val="single"/>
        </w:rPr>
        <w:t>.</w:t>
      </w: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  <w:jc w:val="center"/>
      </w:pPr>
      <w:r w:rsidRPr="00B7094F">
        <w:rPr>
          <w:b/>
          <w:u w:val="single"/>
        </w:rPr>
        <w:t>ENCERRAMENTO</w:t>
      </w:r>
    </w:p>
    <w:p w:rsidR="00D43A8F" w:rsidRPr="00B7094F" w:rsidRDefault="00D43A8F" w:rsidP="00D43A8F">
      <w:pPr>
        <w:pStyle w:val="Padro"/>
      </w:pPr>
      <w:r w:rsidRPr="00B7094F">
        <w:t>A pregoeira, com auxílio da equipe de apoio, analisou a documentação da proponente que apresentou a melhor oferta e estando esta em conformidade com o instrumento convocatório, e declarou vencedora do certame a(s) firma(s) acima identificada(s).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</w:t>
      </w:r>
      <w:r w:rsidR="009A3975" w:rsidRPr="00B7094F">
        <w:t>egão, na forma presencial nº. 0</w:t>
      </w:r>
      <w:r w:rsidR="001322F7">
        <w:t>2</w:t>
      </w:r>
      <w:r w:rsidR="009A3975" w:rsidRPr="00B7094F">
        <w:t>/201</w:t>
      </w:r>
      <w:r w:rsidR="001322F7">
        <w:t>7</w:t>
      </w:r>
      <w:r w:rsidR="009A3975" w:rsidRPr="00B7094F">
        <w:t xml:space="preserve"> – Processo nº. </w:t>
      </w:r>
      <w:r w:rsidR="001322F7">
        <w:t>53.844/2017</w:t>
      </w:r>
      <w:r w:rsidR="009A3975" w:rsidRPr="00B7094F">
        <w:t xml:space="preserve"> – 2</w:t>
      </w:r>
      <w:r w:rsidR="001322F7">
        <w:t>4</w:t>
      </w:r>
      <w:r w:rsidR="00032DEB" w:rsidRPr="00B7094F">
        <w:t>/02</w:t>
      </w:r>
      <w:r w:rsidR="001322F7">
        <w:t>/2017</w:t>
      </w:r>
      <w:r w:rsidRPr="00B7094F">
        <w:t xml:space="preserve">, que depois de lida e achada conforme é assinada pelo Pregoeiro, Equipe de Apoio e proponentes presentes ao ato. </w:t>
      </w:r>
    </w:p>
    <w:p w:rsidR="00D43A8F" w:rsidRPr="00B7094F" w:rsidRDefault="00D43A8F" w:rsidP="00D43A8F">
      <w:pPr>
        <w:pStyle w:val="Padro"/>
        <w:jc w:val="center"/>
      </w:pPr>
    </w:p>
    <w:p w:rsidR="00D43A8F" w:rsidRPr="00B7094F" w:rsidRDefault="00D43A8F" w:rsidP="004021AF">
      <w:pPr>
        <w:pStyle w:val="Padro"/>
        <w:spacing w:after="0" w:line="240" w:lineRule="auto"/>
        <w:jc w:val="center"/>
      </w:pPr>
      <w:r w:rsidRPr="00B7094F">
        <w:rPr>
          <w:b/>
          <w:bCs/>
          <w:i/>
        </w:rPr>
        <w:t>ROSA DE LIMA CANSOLI HEMERLY</w:t>
      </w:r>
    </w:p>
    <w:p w:rsidR="00D43A8F" w:rsidRPr="00B7094F" w:rsidRDefault="00D43A8F" w:rsidP="00D43A8F">
      <w:pPr>
        <w:pStyle w:val="Padro"/>
        <w:spacing w:after="0" w:line="240" w:lineRule="auto"/>
        <w:jc w:val="center"/>
      </w:pPr>
      <w:r w:rsidRPr="00B7094F">
        <w:t>Pregoeira Oficial CMCI</w:t>
      </w: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</w:pPr>
      <w:r w:rsidRPr="00B7094F">
        <w:rPr>
          <w:b/>
          <w:bCs/>
        </w:rPr>
        <w:t>COMISSÃO DE APOIO:</w:t>
      </w:r>
    </w:p>
    <w:p w:rsidR="00D43A8F" w:rsidRPr="00B7094F" w:rsidRDefault="00D43A8F" w:rsidP="00D43A8F">
      <w:pPr>
        <w:pStyle w:val="Padro"/>
      </w:pPr>
    </w:p>
    <w:p w:rsidR="00D43A8F" w:rsidRPr="00B7094F" w:rsidRDefault="00785B4A" w:rsidP="00D43A8F">
      <w:pPr>
        <w:pStyle w:val="Padro"/>
        <w:jc w:val="center"/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D43A8F" w:rsidRPr="00B7094F">
        <w:rPr>
          <w:i/>
        </w:rPr>
        <w:t xml:space="preserve">                                            </w:t>
      </w:r>
      <w:r>
        <w:rPr>
          <w:i/>
        </w:rPr>
        <w:t>João Orides Marques Martins</w:t>
      </w:r>
    </w:p>
    <w:p w:rsidR="00D43A8F" w:rsidRPr="00B7094F" w:rsidRDefault="00D43A8F" w:rsidP="00D43A8F">
      <w:pPr>
        <w:pStyle w:val="Padro"/>
      </w:pPr>
      <w:r w:rsidRPr="00B7094F">
        <w:rPr>
          <w:i/>
        </w:rPr>
        <w:t xml:space="preserve">                            </w:t>
      </w:r>
    </w:p>
    <w:p w:rsidR="00D43A8F" w:rsidRPr="00B7094F" w:rsidRDefault="00D43A8F" w:rsidP="00D43A8F">
      <w:pPr>
        <w:pStyle w:val="Padro"/>
        <w:jc w:val="center"/>
      </w:pPr>
    </w:p>
    <w:p w:rsidR="00D43A8F" w:rsidRPr="00B7094F" w:rsidRDefault="00D43A8F" w:rsidP="00D43A8F">
      <w:pPr>
        <w:pStyle w:val="Padro"/>
        <w:jc w:val="center"/>
      </w:pPr>
      <w:r w:rsidRPr="00B7094F">
        <w:rPr>
          <w:i/>
        </w:rPr>
        <w:t xml:space="preserve">Mateus </w:t>
      </w:r>
      <w:proofErr w:type="spellStart"/>
      <w:r w:rsidRPr="00B7094F">
        <w:rPr>
          <w:i/>
        </w:rPr>
        <w:t>Rebonato</w:t>
      </w:r>
      <w:proofErr w:type="spellEnd"/>
      <w:r w:rsidRPr="00B7094F">
        <w:rPr>
          <w:i/>
        </w:rPr>
        <w:t xml:space="preserve"> Santos                       </w:t>
      </w:r>
      <w:r w:rsidR="00785B4A">
        <w:rPr>
          <w:i/>
        </w:rPr>
        <w:t>Paulo Roberto Ribeiro do Nascimento</w:t>
      </w: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</w:pPr>
    </w:p>
    <w:p w:rsidR="00D43A8F" w:rsidRPr="00B7094F" w:rsidRDefault="00785B4A" w:rsidP="000E55B4">
      <w:pPr>
        <w:pStyle w:val="Padro"/>
        <w:jc w:val="center"/>
      </w:pPr>
      <w:r>
        <w:rPr>
          <w:i/>
        </w:rPr>
        <w:t xml:space="preserve">Reginaldo Taddei </w:t>
      </w:r>
      <w:proofErr w:type="spellStart"/>
      <w:r>
        <w:rPr>
          <w:i/>
        </w:rPr>
        <w:t>Fiório</w:t>
      </w:r>
      <w:proofErr w:type="spellEnd"/>
    </w:p>
    <w:p w:rsidR="000E55B4" w:rsidRPr="00B7094F" w:rsidRDefault="000E55B4" w:rsidP="00D43A8F">
      <w:pPr>
        <w:pStyle w:val="Padro"/>
        <w:rPr>
          <w:b/>
          <w:i/>
        </w:rPr>
      </w:pPr>
    </w:p>
    <w:p w:rsidR="000E55B4" w:rsidRPr="00B7094F" w:rsidRDefault="000E55B4" w:rsidP="00D43A8F">
      <w:pPr>
        <w:pStyle w:val="Padro"/>
        <w:rPr>
          <w:b/>
          <w:i/>
        </w:rPr>
      </w:pPr>
    </w:p>
    <w:p w:rsidR="000E55B4" w:rsidRPr="00B7094F" w:rsidRDefault="000E55B4" w:rsidP="00D43A8F">
      <w:pPr>
        <w:pStyle w:val="Padro"/>
        <w:rPr>
          <w:b/>
          <w:i/>
        </w:rPr>
      </w:pPr>
    </w:p>
    <w:p w:rsidR="00D43A8F" w:rsidRPr="00B7094F" w:rsidRDefault="00D43A8F" w:rsidP="00D43A8F">
      <w:pPr>
        <w:pStyle w:val="Padro"/>
        <w:rPr>
          <w:b/>
          <w:i/>
        </w:rPr>
      </w:pPr>
      <w:r w:rsidRPr="00B7094F">
        <w:rPr>
          <w:b/>
          <w:i/>
        </w:rPr>
        <w:t>PARTICIPANTES:</w:t>
      </w:r>
    </w:p>
    <w:p w:rsidR="000E55B4" w:rsidRPr="00B7094F" w:rsidRDefault="000E55B4" w:rsidP="000E55B4">
      <w:pPr>
        <w:pStyle w:val="Padro"/>
      </w:pPr>
    </w:p>
    <w:p w:rsidR="000E55B4" w:rsidRPr="00B7094F" w:rsidRDefault="000E55B4" w:rsidP="000E55B4">
      <w:pPr>
        <w:pStyle w:val="Padro"/>
      </w:pPr>
    </w:p>
    <w:p w:rsidR="004021AF" w:rsidRDefault="00785B4A" w:rsidP="00D43A8F">
      <w:pPr>
        <w:pStyle w:val="Padro"/>
        <w:jc w:val="center"/>
      </w:pPr>
      <w:r>
        <w:t>XXXXXXXXXXXXXXXXXXXXXXXXXXXXXXXXXXXX</w:t>
      </w:r>
    </w:p>
    <w:p w:rsidR="00D43A8F" w:rsidRPr="00B7094F" w:rsidRDefault="00D43A8F" w:rsidP="00D43A8F">
      <w:pPr>
        <w:pStyle w:val="Padro"/>
        <w:jc w:val="center"/>
      </w:pPr>
      <w:r w:rsidRPr="00B7094F">
        <w:t>Representado pel</w:t>
      </w:r>
      <w:r w:rsidR="00032DEB" w:rsidRPr="00B7094F">
        <w:t>o</w:t>
      </w:r>
      <w:r w:rsidR="000E55B4" w:rsidRPr="00B7094F">
        <w:t xml:space="preserve"> Sr. </w:t>
      </w:r>
      <w:r w:rsidR="00785B4A">
        <w:t>XXXXXXXXXXXXXXXXX</w:t>
      </w:r>
    </w:p>
    <w:p w:rsidR="000E55B4" w:rsidRPr="00B7094F" w:rsidRDefault="000E55B4" w:rsidP="00D43A8F">
      <w:pPr>
        <w:pStyle w:val="Padro"/>
        <w:jc w:val="center"/>
      </w:pPr>
      <w:bookmarkStart w:id="0" w:name="_GoBack"/>
      <w:bookmarkEnd w:id="0"/>
    </w:p>
    <w:sectPr w:rsidR="000E55B4" w:rsidRPr="00B7094F" w:rsidSect="00B7094F">
      <w:headerReference w:type="default" r:id="rId8"/>
      <w:footerReference w:type="default" r:id="rId9"/>
      <w:pgSz w:w="11906" w:h="16838" w:code="9"/>
      <w:pgMar w:top="567" w:right="567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674" w:rsidRDefault="00ED2674" w:rsidP="00641E62">
      <w:pPr>
        <w:spacing w:after="0" w:line="240" w:lineRule="auto"/>
      </w:pPr>
      <w:r>
        <w:separator/>
      </w:r>
    </w:p>
  </w:endnote>
  <w:endnote w:type="continuationSeparator" w:id="0">
    <w:p w:rsidR="00ED2674" w:rsidRDefault="00ED2674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D43A8F" w:rsidP="00970BA8">
    <w:pPr>
      <w:pStyle w:val="Rodap"/>
      <w:jc w:val="center"/>
      <w:rPr>
        <w:b/>
        <w:i/>
        <w:sz w:val="1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4FE66A5" wp14:editId="6EB49DCF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0124BA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216EE2F" wp14:editId="64BC4EC6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29DAC7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674" w:rsidRDefault="00ED2674" w:rsidP="00641E62">
      <w:pPr>
        <w:spacing w:after="0" w:line="240" w:lineRule="auto"/>
      </w:pPr>
      <w:r>
        <w:separator/>
      </w:r>
    </w:p>
  </w:footnote>
  <w:footnote w:type="continuationSeparator" w:id="0">
    <w:p w:rsidR="00ED2674" w:rsidRDefault="00ED2674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D43A8F" w:rsidRDefault="00D43A8F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</w:rPr>
      <w:drawing>
        <wp:anchor distT="0" distB="0" distL="114300" distR="114300" simplePos="0" relativeHeight="251659776" behindDoc="1" locked="0" layoutInCell="1" allowOverlap="1" wp14:anchorId="23BA44C3" wp14:editId="3BECBE4A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D43A8F">
      <w:rPr>
        <w:rFonts w:ascii="Arial" w:hAnsi="Arial" w:cs="Arial"/>
        <w:sz w:val="30"/>
        <w:szCs w:val="30"/>
      </w:rPr>
      <w:t>CÂMARA MUNICIPAL DE CACHOEIRO DE ITAPEMIRIM</w:t>
    </w:r>
  </w:p>
  <w:p w:rsidR="00641E62" w:rsidRPr="00D43A8F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D43A8F">
      <w:rPr>
        <w:rFonts w:ascii="Arial" w:hAnsi="Arial" w:cs="Arial"/>
        <w:sz w:val="30"/>
        <w:szCs w:val="30"/>
      </w:rPr>
      <w:t xml:space="preserve">                       </w:t>
    </w:r>
    <w:r w:rsidR="002221C3" w:rsidRPr="00D43A8F">
      <w:rPr>
        <w:rFonts w:ascii="Arial" w:hAnsi="Arial" w:cs="Arial"/>
        <w:sz w:val="30"/>
        <w:szCs w:val="30"/>
      </w:rPr>
      <w:t xml:space="preserve"> </w:t>
    </w:r>
    <w:r w:rsidR="00641E62" w:rsidRPr="00D43A8F">
      <w:rPr>
        <w:rFonts w:ascii="Arial" w:hAnsi="Arial" w:cs="Arial"/>
        <w:sz w:val="30"/>
        <w:szCs w:val="30"/>
      </w:rPr>
      <w:t>ES</w:t>
    </w:r>
    <w:r w:rsidR="00970BA8" w:rsidRPr="00D43A8F">
      <w:rPr>
        <w:rFonts w:ascii="Arial" w:hAnsi="Arial" w:cs="Arial"/>
        <w:sz w:val="30"/>
        <w:szCs w:val="30"/>
      </w:rPr>
      <w:t>TADO DO ESPÍRITO SANTO</w:t>
    </w:r>
  </w:p>
  <w:p w:rsidR="00641E62" w:rsidRPr="00970BA8" w:rsidRDefault="00D43A8F">
    <w:pPr>
      <w:pStyle w:val="Cabealho"/>
      <w:rPr>
        <w:b/>
        <w:i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044CE15F" wp14:editId="146EADBD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92910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750BF649" wp14:editId="66F44B6C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15514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8F"/>
    <w:rsid w:val="00032DEB"/>
    <w:rsid w:val="000C726F"/>
    <w:rsid w:val="000E55B4"/>
    <w:rsid w:val="000F6F90"/>
    <w:rsid w:val="0010543C"/>
    <w:rsid w:val="001322F7"/>
    <w:rsid w:val="001E31B4"/>
    <w:rsid w:val="0021782E"/>
    <w:rsid w:val="002221C3"/>
    <w:rsid w:val="00266126"/>
    <w:rsid w:val="00295034"/>
    <w:rsid w:val="002A6E8E"/>
    <w:rsid w:val="003149B8"/>
    <w:rsid w:val="003522F7"/>
    <w:rsid w:val="0038103C"/>
    <w:rsid w:val="003A4E28"/>
    <w:rsid w:val="003C4775"/>
    <w:rsid w:val="003C6E24"/>
    <w:rsid w:val="004021AF"/>
    <w:rsid w:val="00410496"/>
    <w:rsid w:val="00493A3B"/>
    <w:rsid w:val="004F5733"/>
    <w:rsid w:val="0050006E"/>
    <w:rsid w:val="00572946"/>
    <w:rsid w:val="00627294"/>
    <w:rsid w:val="00627CAA"/>
    <w:rsid w:val="00641E62"/>
    <w:rsid w:val="00770106"/>
    <w:rsid w:val="00785B4A"/>
    <w:rsid w:val="007B2A8F"/>
    <w:rsid w:val="007E0718"/>
    <w:rsid w:val="008D4651"/>
    <w:rsid w:val="00923055"/>
    <w:rsid w:val="00970BA8"/>
    <w:rsid w:val="009A3975"/>
    <w:rsid w:val="009A754F"/>
    <w:rsid w:val="00AB05A9"/>
    <w:rsid w:val="00B7094F"/>
    <w:rsid w:val="00D047B4"/>
    <w:rsid w:val="00D37440"/>
    <w:rsid w:val="00D43A8F"/>
    <w:rsid w:val="00D4741E"/>
    <w:rsid w:val="00DB382A"/>
    <w:rsid w:val="00ED0817"/>
    <w:rsid w:val="00ED2674"/>
    <w:rsid w:val="00F073C2"/>
    <w:rsid w:val="00FA070B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ABBFF0-6CB5-4963-9BEE-F6488724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A8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Padro">
    <w:name w:val="Padrão"/>
    <w:rsid w:val="00D43A8F"/>
    <w:pPr>
      <w:tabs>
        <w:tab w:val="left" w:pos="708"/>
      </w:tabs>
      <w:suppressAutoHyphens/>
      <w:spacing w:after="200" w:line="276" w:lineRule="auto"/>
      <w:jc w:val="both"/>
    </w:pPr>
    <w:rPr>
      <w:rFonts w:ascii="Arial" w:eastAsia="WenQuanYi Micro Hei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2D8FE-960F-4EFD-83C7-A32A533FF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39</TotalTime>
  <Pages>3</Pages>
  <Words>512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5</cp:revision>
  <cp:lastPrinted>2015-05-14T13:23:00Z</cp:lastPrinted>
  <dcterms:created xsi:type="dcterms:W3CDTF">2017-05-04T10:30:00Z</dcterms:created>
  <dcterms:modified xsi:type="dcterms:W3CDTF">2017-05-04T11:08:00Z</dcterms:modified>
</cp:coreProperties>
</file>