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817" w:rsidRPr="00B7094F" w:rsidRDefault="00ED0817">
      <w:pPr>
        <w:rPr>
          <w:rFonts w:ascii="Arial" w:hAnsi="Arial" w:cs="Arial"/>
        </w:rPr>
      </w:pPr>
    </w:p>
    <w:p w:rsidR="00970BA8" w:rsidRPr="00B7094F" w:rsidRDefault="00970BA8" w:rsidP="002A6E8E">
      <w:pPr>
        <w:jc w:val="both"/>
        <w:rPr>
          <w:rFonts w:ascii="Arial" w:hAnsi="Arial" w:cs="Arial"/>
          <w:szCs w:val="24"/>
        </w:rPr>
      </w:pPr>
    </w:p>
    <w:p w:rsidR="00D43A8F" w:rsidRPr="00B7094F" w:rsidRDefault="00D43A8F" w:rsidP="00D43A8F">
      <w:pPr>
        <w:rPr>
          <w:rFonts w:ascii="Arial" w:hAnsi="Arial" w:cs="Arial"/>
          <w:sz w:val="24"/>
        </w:rPr>
      </w:pPr>
      <w:r w:rsidRPr="00B7094F">
        <w:rPr>
          <w:rFonts w:ascii="Arial" w:hAnsi="Arial" w:cs="Arial"/>
          <w:b/>
          <w:sz w:val="24"/>
        </w:rPr>
        <w:t>ATA DE ABERTURA E JULGA</w:t>
      </w:r>
      <w:r w:rsidR="00627CAA" w:rsidRPr="00B7094F">
        <w:rPr>
          <w:rFonts w:ascii="Arial" w:hAnsi="Arial" w:cs="Arial"/>
          <w:b/>
          <w:sz w:val="24"/>
        </w:rPr>
        <w:t>MENTO DO PREGÃO PRESENCIAL Nº 0</w:t>
      </w:r>
      <w:r w:rsidR="000C726F">
        <w:rPr>
          <w:rFonts w:ascii="Arial" w:hAnsi="Arial" w:cs="Arial"/>
          <w:b/>
          <w:sz w:val="24"/>
        </w:rPr>
        <w:t>2/2017</w:t>
      </w:r>
      <w:r w:rsidRPr="00B7094F">
        <w:rPr>
          <w:rFonts w:ascii="Arial" w:hAnsi="Arial" w:cs="Arial"/>
          <w:b/>
          <w:sz w:val="24"/>
        </w:rPr>
        <w:t xml:space="preserve"> – AQUISIÇÃO DE</w:t>
      </w:r>
      <w:r w:rsidR="00627CAA" w:rsidRPr="00B7094F">
        <w:rPr>
          <w:rFonts w:ascii="Arial" w:hAnsi="Arial" w:cs="Arial"/>
          <w:b/>
          <w:sz w:val="24"/>
        </w:rPr>
        <w:t xml:space="preserve"> COMBUSTÍVEL – GASOLINA COMUM</w:t>
      </w:r>
      <w:r w:rsidRPr="00B7094F">
        <w:rPr>
          <w:rFonts w:ascii="Arial" w:hAnsi="Arial" w:cs="Arial"/>
          <w:b/>
          <w:sz w:val="24"/>
        </w:rPr>
        <w:t xml:space="preserve"> - PROCESSO Nº. </w:t>
      </w:r>
      <w:r w:rsidR="000C726F">
        <w:rPr>
          <w:rFonts w:ascii="Arial" w:hAnsi="Arial" w:cs="Arial"/>
          <w:b/>
          <w:sz w:val="24"/>
        </w:rPr>
        <w:t>53.844/2017</w:t>
      </w:r>
      <w:r w:rsidR="00627CAA" w:rsidRPr="00B7094F">
        <w:rPr>
          <w:rFonts w:ascii="Arial" w:hAnsi="Arial" w:cs="Arial"/>
          <w:b/>
          <w:sz w:val="24"/>
        </w:rPr>
        <w:t xml:space="preserve"> – 2</w:t>
      </w:r>
      <w:r w:rsidR="000C726F">
        <w:rPr>
          <w:rFonts w:ascii="Arial" w:hAnsi="Arial" w:cs="Arial"/>
          <w:b/>
          <w:sz w:val="24"/>
        </w:rPr>
        <w:t>4</w:t>
      </w:r>
      <w:r w:rsidR="00D37440" w:rsidRPr="00B7094F">
        <w:rPr>
          <w:rFonts w:ascii="Arial" w:hAnsi="Arial" w:cs="Arial"/>
          <w:b/>
          <w:sz w:val="24"/>
        </w:rPr>
        <w:t>/02</w:t>
      </w:r>
      <w:r w:rsidR="000C726F">
        <w:rPr>
          <w:rFonts w:ascii="Arial" w:hAnsi="Arial" w:cs="Arial"/>
          <w:b/>
          <w:sz w:val="24"/>
        </w:rPr>
        <w:t>/2017</w:t>
      </w:r>
      <w:r w:rsidRPr="00B7094F">
        <w:rPr>
          <w:rFonts w:ascii="Arial" w:hAnsi="Arial" w:cs="Arial"/>
          <w:b/>
          <w:sz w:val="24"/>
        </w:rPr>
        <w:t xml:space="preserve"> </w:t>
      </w:r>
    </w:p>
    <w:p w:rsidR="00D43A8F" w:rsidRPr="00B7094F" w:rsidRDefault="00D43A8F" w:rsidP="00D43A8F">
      <w:pPr>
        <w:pStyle w:val="Padro"/>
      </w:pPr>
      <w:r w:rsidRPr="00B7094F">
        <w:t xml:space="preserve">Aos </w:t>
      </w:r>
      <w:r w:rsidR="00627CAA" w:rsidRPr="00B7094F">
        <w:t>quat</w:t>
      </w:r>
      <w:r w:rsidR="000C726F">
        <w:t>ro (0</w:t>
      </w:r>
      <w:r w:rsidR="00627CAA" w:rsidRPr="00B7094F">
        <w:t>4</w:t>
      </w:r>
      <w:r w:rsidRPr="00B7094F">
        <w:t xml:space="preserve">) dias do mês de </w:t>
      </w:r>
      <w:r w:rsidR="00627CAA" w:rsidRPr="00B7094F">
        <w:t xml:space="preserve">Maio </w:t>
      </w:r>
      <w:r w:rsidR="000C726F">
        <w:t>de 2017 (04</w:t>
      </w:r>
      <w:r w:rsidR="00627CAA" w:rsidRPr="00B7094F">
        <w:t>/05</w:t>
      </w:r>
      <w:r w:rsidR="000C726F">
        <w:t>/2017</w:t>
      </w:r>
      <w:r w:rsidRPr="00B7094F">
        <w:t>), às 10:00 horas, na SALA DE LICITAÇÃO, reuniram-se o Pregoeiro e Equipe de Apoio</w:t>
      </w:r>
      <w:r w:rsidR="00963629">
        <w:t xml:space="preserve"> com exceção do Sr. Mateus </w:t>
      </w:r>
      <w:proofErr w:type="spellStart"/>
      <w:r w:rsidR="00963629">
        <w:t>Rebonato</w:t>
      </w:r>
      <w:proofErr w:type="spellEnd"/>
      <w:r w:rsidR="00963629">
        <w:t xml:space="preserve"> Santos</w:t>
      </w:r>
      <w:bookmarkStart w:id="0" w:name="_GoBack"/>
      <w:bookmarkEnd w:id="0"/>
      <w:r w:rsidR="00963629">
        <w:t xml:space="preserve"> </w:t>
      </w:r>
      <w:r w:rsidRPr="00B7094F">
        <w:t xml:space="preserve">, designados conforme </w:t>
      </w:r>
      <w:r w:rsidR="000C726F">
        <w:t>Decreto nº. 2625/2017</w:t>
      </w:r>
      <w:r w:rsidRPr="00B7094F">
        <w:t xml:space="preserve"> e</w:t>
      </w:r>
      <w:r w:rsidR="000C726F">
        <w:t xml:space="preserve"> Portaria</w:t>
      </w:r>
      <w:r w:rsidRPr="00B7094F">
        <w:t xml:space="preserve"> </w:t>
      </w:r>
      <w:r w:rsidR="000C726F">
        <w:t>148/2017</w:t>
      </w:r>
      <w:r w:rsidRPr="00B7094F">
        <w:t>.</w:t>
      </w:r>
    </w:p>
    <w:p w:rsidR="00D43A8F" w:rsidRPr="00B7094F" w:rsidRDefault="00D43A8F" w:rsidP="00D43A8F">
      <w:pPr>
        <w:pStyle w:val="Padro"/>
      </w:pPr>
    </w:p>
    <w:p w:rsidR="00D43A8F" w:rsidRPr="00B7094F" w:rsidRDefault="00D43A8F" w:rsidP="00D43A8F">
      <w:pPr>
        <w:pStyle w:val="Padro"/>
      </w:pPr>
      <w:r w:rsidRPr="00B7094F">
        <w:t xml:space="preserve">A </w:t>
      </w:r>
      <w:r w:rsidR="000C726F">
        <w:t>sessão foi declarada aberta pela Pregoeira</w:t>
      </w:r>
      <w:r w:rsidR="00697452">
        <w:t xml:space="preserve"> e foi DESERTA, pois não houve nenhuma empresa interessada no certame.</w:t>
      </w:r>
    </w:p>
    <w:p w:rsidR="00D43A8F" w:rsidRPr="00B7094F" w:rsidRDefault="00D43A8F" w:rsidP="00D43A8F">
      <w:pPr>
        <w:pStyle w:val="Padro"/>
      </w:pPr>
    </w:p>
    <w:p w:rsidR="00D43A8F" w:rsidRPr="00B7094F" w:rsidRDefault="00D43A8F" w:rsidP="00D43A8F">
      <w:pPr>
        <w:pStyle w:val="Padro"/>
        <w:jc w:val="center"/>
      </w:pPr>
    </w:p>
    <w:p w:rsidR="00D43A8F" w:rsidRPr="00B7094F" w:rsidRDefault="00D43A8F" w:rsidP="004021AF">
      <w:pPr>
        <w:pStyle w:val="Padro"/>
        <w:spacing w:after="0" w:line="240" w:lineRule="auto"/>
        <w:jc w:val="center"/>
      </w:pPr>
      <w:r w:rsidRPr="00B7094F">
        <w:rPr>
          <w:b/>
          <w:bCs/>
          <w:i/>
        </w:rPr>
        <w:t>ROSA DE LIMA CANSOLI HEMERLY</w:t>
      </w:r>
    </w:p>
    <w:p w:rsidR="00D43A8F" w:rsidRPr="00B7094F" w:rsidRDefault="00D43A8F" w:rsidP="00D43A8F">
      <w:pPr>
        <w:pStyle w:val="Padro"/>
        <w:spacing w:after="0" w:line="240" w:lineRule="auto"/>
        <w:jc w:val="center"/>
      </w:pPr>
      <w:r w:rsidRPr="00B7094F">
        <w:t>Pregoeira Oficial CMCI</w:t>
      </w:r>
    </w:p>
    <w:p w:rsidR="009A3975" w:rsidRPr="00B7094F" w:rsidRDefault="009A3975" w:rsidP="00D43A8F">
      <w:pPr>
        <w:pStyle w:val="Padro"/>
        <w:spacing w:after="0" w:line="240" w:lineRule="auto"/>
        <w:jc w:val="center"/>
      </w:pPr>
    </w:p>
    <w:p w:rsidR="009A3975" w:rsidRPr="00B7094F" w:rsidRDefault="009A3975" w:rsidP="00D43A8F">
      <w:pPr>
        <w:pStyle w:val="Padro"/>
        <w:spacing w:after="0" w:line="240" w:lineRule="auto"/>
        <w:jc w:val="center"/>
      </w:pPr>
    </w:p>
    <w:p w:rsidR="009A3975" w:rsidRPr="00B7094F" w:rsidRDefault="009A3975" w:rsidP="00D43A8F">
      <w:pPr>
        <w:pStyle w:val="Padro"/>
        <w:spacing w:after="0" w:line="240" w:lineRule="auto"/>
        <w:jc w:val="center"/>
      </w:pPr>
    </w:p>
    <w:p w:rsidR="009A3975" w:rsidRPr="00B7094F" w:rsidRDefault="009A3975" w:rsidP="00D43A8F">
      <w:pPr>
        <w:pStyle w:val="Padro"/>
        <w:spacing w:after="0" w:line="240" w:lineRule="auto"/>
        <w:jc w:val="center"/>
      </w:pPr>
    </w:p>
    <w:p w:rsidR="009A3975" w:rsidRPr="00B7094F" w:rsidRDefault="009A3975" w:rsidP="00D43A8F">
      <w:pPr>
        <w:pStyle w:val="Padro"/>
        <w:spacing w:after="0" w:line="240" w:lineRule="auto"/>
        <w:jc w:val="center"/>
      </w:pPr>
    </w:p>
    <w:p w:rsidR="009A3975" w:rsidRPr="00B7094F" w:rsidRDefault="009A3975" w:rsidP="00D43A8F">
      <w:pPr>
        <w:pStyle w:val="Padro"/>
        <w:spacing w:after="0" w:line="240" w:lineRule="auto"/>
        <w:jc w:val="center"/>
      </w:pPr>
    </w:p>
    <w:p w:rsidR="009A3975" w:rsidRPr="00B7094F" w:rsidRDefault="009A3975" w:rsidP="00D43A8F">
      <w:pPr>
        <w:pStyle w:val="Padro"/>
        <w:spacing w:after="0" w:line="240" w:lineRule="auto"/>
        <w:jc w:val="center"/>
      </w:pPr>
    </w:p>
    <w:p w:rsidR="00D43A8F" w:rsidRPr="00B7094F" w:rsidRDefault="00D43A8F" w:rsidP="00D43A8F">
      <w:pPr>
        <w:pStyle w:val="Padro"/>
      </w:pPr>
    </w:p>
    <w:p w:rsidR="00D43A8F" w:rsidRPr="00B7094F" w:rsidRDefault="00D43A8F" w:rsidP="00D43A8F">
      <w:pPr>
        <w:pStyle w:val="Padro"/>
      </w:pPr>
      <w:r w:rsidRPr="00B7094F">
        <w:rPr>
          <w:b/>
          <w:bCs/>
        </w:rPr>
        <w:t>COMISSÃO DE APOIO:</w:t>
      </w:r>
    </w:p>
    <w:p w:rsidR="00D43A8F" w:rsidRPr="00B7094F" w:rsidRDefault="00D43A8F" w:rsidP="00D43A8F">
      <w:pPr>
        <w:pStyle w:val="Padro"/>
      </w:pPr>
    </w:p>
    <w:p w:rsidR="00D43A8F" w:rsidRPr="00B7094F" w:rsidRDefault="00785B4A" w:rsidP="00D43A8F">
      <w:pPr>
        <w:pStyle w:val="Padro"/>
        <w:jc w:val="center"/>
      </w:pPr>
      <w:r>
        <w:rPr>
          <w:i/>
        </w:rPr>
        <w:t xml:space="preserve">Irene </w:t>
      </w:r>
      <w:proofErr w:type="spellStart"/>
      <w:r>
        <w:rPr>
          <w:i/>
        </w:rPr>
        <w:t>Pozi</w:t>
      </w:r>
      <w:proofErr w:type="spellEnd"/>
      <w:r>
        <w:rPr>
          <w:i/>
        </w:rPr>
        <w:t xml:space="preserve"> Machado</w:t>
      </w:r>
      <w:r w:rsidR="00D43A8F" w:rsidRPr="00B7094F">
        <w:rPr>
          <w:i/>
        </w:rPr>
        <w:t xml:space="preserve">                                            </w:t>
      </w:r>
      <w:r>
        <w:rPr>
          <w:i/>
        </w:rPr>
        <w:t>João Orides Marques Martins</w:t>
      </w:r>
    </w:p>
    <w:p w:rsidR="00D43A8F" w:rsidRPr="00B7094F" w:rsidRDefault="00D43A8F" w:rsidP="00D43A8F">
      <w:pPr>
        <w:pStyle w:val="Padro"/>
      </w:pPr>
      <w:r w:rsidRPr="00B7094F">
        <w:rPr>
          <w:i/>
        </w:rPr>
        <w:t xml:space="preserve">                            </w:t>
      </w:r>
    </w:p>
    <w:p w:rsidR="00D43A8F" w:rsidRPr="00B7094F" w:rsidRDefault="00D43A8F" w:rsidP="00D43A8F">
      <w:pPr>
        <w:pStyle w:val="Padro"/>
        <w:jc w:val="center"/>
      </w:pPr>
    </w:p>
    <w:p w:rsidR="00D43A8F" w:rsidRPr="00B7094F" w:rsidRDefault="00D43A8F" w:rsidP="00D43A8F">
      <w:pPr>
        <w:pStyle w:val="Padro"/>
        <w:jc w:val="center"/>
      </w:pPr>
      <w:r w:rsidRPr="00B7094F">
        <w:rPr>
          <w:i/>
        </w:rPr>
        <w:t xml:space="preserve">Mateus </w:t>
      </w:r>
      <w:proofErr w:type="spellStart"/>
      <w:r w:rsidRPr="00B7094F">
        <w:rPr>
          <w:i/>
        </w:rPr>
        <w:t>Rebonato</w:t>
      </w:r>
      <w:proofErr w:type="spellEnd"/>
      <w:r w:rsidRPr="00B7094F">
        <w:rPr>
          <w:i/>
        </w:rPr>
        <w:t xml:space="preserve"> Santos                       </w:t>
      </w:r>
      <w:r w:rsidR="00785B4A">
        <w:rPr>
          <w:i/>
        </w:rPr>
        <w:t>Paulo Roberto Ribeiro do Nascimento</w:t>
      </w:r>
    </w:p>
    <w:p w:rsidR="00D43A8F" w:rsidRPr="00B7094F" w:rsidRDefault="00D43A8F" w:rsidP="00D43A8F">
      <w:pPr>
        <w:pStyle w:val="Padro"/>
      </w:pPr>
    </w:p>
    <w:p w:rsidR="00D43A8F" w:rsidRPr="00B7094F" w:rsidRDefault="00D43A8F" w:rsidP="00D43A8F">
      <w:pPr>
        <w:pStyle w:val="Padro"/>
      </w:pPr>
    </w:p>
    <w:p w:rsidR="00D43A8F" w:rsidRPr="00B7094F" w:rsidRDefault="00785B4A" w:rsidP="000E55B4">
      <w:pPr>
        <w:pStyle w:val="Padro"/>
        <w:jc w:val="center"/>
      </w:pPr>
      <w:r>
        <w:rPr>
          <w:i/>
        </w:rPr>
        <w:t xml:space="preserve">Reginaldo Taddei </w:t>
      </w:r>
      <w:proofErr w:type="spellStart"/>
      <w:r>
        <w:rPr>
          <w:i/>
        </w:rPr>
        <w:t>Fiório</w:t>
      </w:r>
      <w:proofErr w:type="spellEnd"/>
    </w:p>
    <w:p w:rsidR="000E55B4" w:rsidRPr="00B7094F" w:rsidRDefault="000E55B4" w:rsidP="00D43A8F">
      <w:pPr>
        <w:pStyle w:val="Padro"/>
        <w:rPr>
          <w:b/>
          <w:i/>
        </w:rPr>
      </w:pPr>
    </w:p>
    <w:p w:rsidR="000E55B4" w:rsidRPr="00B7094F" w:rsidRDefault="000E55B4" w:rsidP="00D43A8F">
      <w:pPr>
        <w:pStyle w:val="Padro"/>
        <w:rPr>
          <w:b/>
          <w:i/>
        </w:rPr>
      </w:pPr>
    </w:p>
    <w:p w:rsidR="000E55B4" w:rsidRPr="00B7094F" w:rsidRDefault="000E55B4" w:rsidP="00D43A8F">
      <w:pPr>
        <w:pStyle w:val="Padro"/>
        <w:jc w:val="center"/>
      </w:pPr>
    </w:p>
    <w:sectPr w:rsidR="000E55B4" w:rsidRPr="00B7094F" w:rsidSect="00B7094F">
      <w:headerReference w:type="default" r:id="rId8"/>
      <w:footerReference w:type="default" r:id="rId9"/>
      <w:pgSz w:w="11906" w:h="16838" w:code="9"/>
      <w:pgMar w:top="567" w:right="567" w:bottom="567" w:left="85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3A5E" w:rsidRDefault="00553A5E" w:rsidP="00641E62">
      <w:pPr>
        <w:spacing w:after="0" w:line="240" w:lineRule="auto"/>
      </w:pPr>
      <w:r>
        <w:separator/>
      </w:r>
    </w:p>
  </w:endnote>
  <w:endnote w:type="continuationSeparator" w:id="0">
    <w:p w:rsidR="00553A5E" w:rsidRDefault="00553A5E" w:rsidP="0064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A8" w:rsidRDefault="00970BA8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572946" w:rsidRPr="00572946" w:rsidRDefault="00D43A8F" w:rsidP="00970BA8">
    <w:pPr>
      <w:pStyle w:val="Rodap"/>
      <w:jc w:val="center"/>
      <w:rPr>
        <w:b/>
        <w:i/>
        <w:sz w:val="1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4FE66A5" wp14:editId="6EB49DCF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8C0B42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2216EE2F" wp14:editId="64BC4EC6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51C655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sz w:val="24"/>
      </w:rPr>
      <w:t>Rua Barão de Itapemirim, 05 – Centro – CEP: 29300-110 – Cachoeiro de Itapemirim – Espírito Santo</w: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3A5E" w:rsidRDefault="00553A5E" w:rsidP="00641E62">
      <w:pPr>
        <w:spacing w:after="0" w:line="240" w:lineRule="auto"/>
      </w:pPr>
      <w:r>
        <w:separator/>
      </w:r>
    </w:p>
  </w:footnote>
  <w:footnote w:type="continuationSeparator" w:id="0">
    <w:p w:rsidR="00553A5E" w:rsidRDefault="00553A5E" w:rsidP="00641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E62" w:rsidRPr="00D43A8F" w:rsidRDefault="00D43A8F" w:rsidP="002221C3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Arial" w:hAnsi="Arial" w:cs="Arial"/>
        <w:noProof/>
        <w:sz w:val="30"/>
        <w:szCs w:val="30"/>
      </w:rPr>
      <w:drawing>
        <wp:anchor distT="0" distB="0" distL="114300" distR="114300" simplePos="0" relativeHeight="251659776" behindDoc="1" locked="0" layoutInCell="1" allowOverlap="1" wp14:anchorId="23BA44C3" wp14:editId="3BECBE4A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1E62" w:rsidRPr="00D43A8F">
      <w:rPr>
        <w:rFonts w:ascii="Arial" w:hAnsi="Arial" w:cs="Arial"/>
        <w:sz w:val="30"/>
        <w:szCs w:val="30"/>
      </w:rPr>
      <w:t>CÂMARA MUNICIPAL DE CACHOEIRO DE ITAPEMIRIM</w:t>
    </w:r>
  </w:p>
  <w:p w:rsidR="00641E62" w:rsidRPr="00D43A8F" w:rsidRDefault="00D047B4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28"/>
      </w:rPr>
    </w:pPr>
    <w:r w:rsidRPr="00D43A8F">
      <w:rPr>
        <w:rFonts w:ascii="Arial" w:hAnsi="Arial" w:cs="Arial"/>
        <w:sz w:val="30"/>
        <w:szCs w:val="30"/>
      </w:rPr>
      <w:t xml:space="preserve">                       </w:t>
    </w:r>
    <w:r w:rsidR="002221C3" w:rsidRPr="00D43A8F">
      <w:rPr>
        <w:rFonts w:ascii="Arial" w:hAnsi="Arial" w:cs="Arial"/>
        <w:sz w:val="30"/>
        <w:szCs w:val="30"/>
      </w:rPr>
      <w:t xml:space="preserve"> </w:t>
    </w:r>
    <w:r w:rsidR="00641E62" w:rsidRPr="00D43A8F">
      <w:rPr>
        <w:rFonts w:ascii="Arial" w:hAnsi="Arial" w:cs="Arial"/>
        <w:sz w:val="30"/>
        <w:szCs w:val="30"/>
      </w:rPr>
      <w:t>ES</w:t>
    </w:r>
    <w:r w:rsidR="00970BA8" w:rsidRPr="00D43A8F">
      <w:rPr>
        <w:rFonts w:ascii="Arial" w:hAnsi="Arial" w:cs="Arial"/>
        <w:sz w:val="30"/>
        <w:szCs w:val="30"/>
      </w:rPr>
      <w:t>TADO DO ESPÍRITO SANTO</w:t>
    </w:r>
  </w:p>
  <w:p w:rsidR="00641E62" w:rsidRPr="00970BA8" w:rsidRDefault="00D43A8F">
    <w:pPr>
      <w:pStyle w:val="Cabealho"/>
      <w:rPr>
        <w:b/>
        <w:i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044CE15F" wp14:editId="146EADBD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62110C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750BF649" wp14:editId="66F44B6C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ED07DC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A8F"/>
    <w:rsid w:val="00032DEB"/>
    <w:rsid w:val="000C726F"/>
    <w:rsid w:val="000E55B4"/>
    <w:rsid w:val="000F6F90"/>
    <w:rsid w:val="0010543C"/>
    <w:rsid w:val="001322F7"/>
    <w:rsid w:val="00146BAC"/>
    <w:rsid w:val="001E31B4"/>
    <w:rsid w:val="0021782E"/>
    <w:rsid w:val="002221C3"/>
    <w:rsid w:val="00266126"/>
    <w:rsid w:val="00295034"/>
    <w:rsid w:val="002A6E8E"/>
    <w:rsid w:val="003149B8"/>
    <w:rsid w:val="003522F7"/>
    <w:rsid w:val="0038103C"/>
    <w:rsid w:val="003A4E28"/>
    <w:rsid w:val="003C4775"/>
    <w:rsid w:val="003C6E24"/>
    <w:rsid w:val="004021AF"/>
    <w:rsid w:val="00410496"/>
    <w:rsid w:val="00493A3B"/>
    <w:rsid w:val="004F5733"/>
    <w:rsid w:val="0050006E"/>
    <w:rsid w:val="00553A5E"/>
    <w:rsid w:val="00572946"/>
    <w:rsid w:val="00627294"/>
    <w:rsid w:val="00627CAA"/>
    <w:rsid w:val="00641E62"/>
    <w:rsid w:val="00697452"/>
    <w:rsid w:val="00770106"/>
    <w:rsid w:val="00785B4A"/>
    <w:rsid w:val="007B2A8F"/>
    <w:rsid w:val="007E0718"/>
    <w:rsid w:val="008D4651"/>
    <w:rsid w:val="00923055"/>
    <w:rsid w:val="00947C47"/>
    <w:rsid w:val="00963629"/>
    <w:rsid w:val="00970BA8"/>
    <w:rsid w:val="00975288"/>
    <w:rsid w:val="009A3975"/>
    <w:rsid w:val="009A754F"/>
    <w:rsid w:val="00AB05A9"/>
    <w:rsid w:val="00B7094F"/>
    <w:rsid w:val="00D047B4"/>
    <w:rsid w:val="00D37440"/>
    <w:rsid w:val="00D43A8F"/>
    <w:rsid w:val="00D4741E"/>
    <w:rsid w:val="00DB382A"/>
    <w:rsid w:val="00ED0817"/>
    <w:rsid w:val="00F073C2"/>
    <w:rsid w:val="00FA070B"/>
    <w:rsid w:val="00FD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0ABBFF0-6CB5-4963-9BEE-F6488724F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A8F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  <w:style w:type="paragraph" w:customStyle="1" w:styleId="Padro">
    <w:name w:val="Padrão"/>
    <w:rsid w:val="00D43A8F"/>
    <w:pPr>
      <w:tabs>
        <w:tab w:val="left" w:pos="708"/>
      </w:tabs>
      <w:suppressAutoHyphens/>
      <w:spacing w:after="200" w:line="276" w:lineRule="auto"/>
      <w:jc w:val="both"/>
    </w:pPr>
    <w:rPr>
      <w:rFonts w:ascii="Arial" w:eastAsia="WenQuanYi Micro Hei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CB15B-6C57-4E8D-8A06-1BFBD6CB4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10</TotalTime>
  <Pages>1</Pages>
  <Words>128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4</cp:revision>
  <cp:lastPrinted>2017-05-04T14:12:00Z</cp:lastPrinted>
  <dcterms:created xsi:type="dcterms:W3CDTF">2017-05-04T14:07:00Z</dcterms:created>
  <dcterms:modified xsi:type="dcterms:W3CDTF">2017-06-13T13:16:00Z</dcterms:modified>
</cp:coreProperties>
</file>