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6B44C7">
        <w:rPr>
          <w:rFonts w:ascii="Arial" w:hAnsi="Arial" w:cs="Arial"/>
          <w:b/>
          <w:bCs/>
        </w:rPr>
        <w:t xml:space="preserve"> </w:t>
      </w:r>
      <w:r w:rsidR="003A3B4B">
        <w:rPr>
          <w:rFonts w:ascii="Arial" w:hAnsi="Arial" w:cs="Arial"/>
          <w:b/>
          <w:bCs/>
        </w:rPr>
        <w:t>0</w:t>
      </w:r>
      <w:r w:rsidR="00F93D8F">
        <w:rPr>
          <w:rFonts w:ascii="Arial" w:hAnsi="Arial" w:cs="Arial"/>
          <w:b/>
          <w:bCs/>
        </w:rPr>
        <w:t>5</w:t>
      </w:r>
      <w:r w:rsidR="006B44C7">
        <w:rPr>
          <w:rFonts w:ascii="Arial" w:hAnsi="Arial" w:cs="Arial"/>
          <w:b/>
          <w:bCs/>
        </w:rPr>
        <w:t>/2017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6B44C7">
        <w:rPr>
          <w:rFonts w:ascii="Arial" w:hAnsi="Arial" w:cs="Arial"/>
          <w:b/>
          <w:bCs/>
        </w:rPr>
        <w:t>53.</w:t>
      </w:r>
      <w:r w:rsidR="00F93D8F">
        <w:rPr>
          <w:rFonts w:ascii="Arial" w:hAnsi="Arial" w:cs="Arial"/>
          <w:b/>
          <w:bCs/>
        </w:rPr>
        <w:t>860</w:t>
      </w:r>
      <w:r w:rsidR="006B44C7">
        <w:rPr>
          <w:rFonts w:ascii="Arial" w:hAnsi="Arial" w:cs="Arial"/>
          <w:b/>
          <w:bCs/>
        </w:rPr>
        <w:t xml:space="preserve">/2017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</w:t>
      </w:r>
      <w:r w:rsidR="00F93D8F">
        <w:rPr>
          <w:rFonts w:ascii="Arial" w:hAnsi="Arial" w:cs="Arial"/>
          <w:b/>
          <w:bCs/>
        </w:rPr>
        <w:t>Contratação de Transmissora de Rádio par</w:t>
      </w:r>
      <w:r w:rsidR="00054550">
        <w:rPr>
          <w:rFonts w:ascii="Arial" w:hAnsi="Arial" w:cs="Arial"/>
          <w:b/>
          <w:bCs/>
        </w:rPr>
        <w:t>a Realização de Transmissão ao Vivo por Radiodifusão das Sessões da Câmara Municipal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054550">
        <w:rPr>
          <w:rFonts w:ascii="Arial" w:hAnsi="Arial" w:cs="Arial"/>
          <w:b/>
          <w:bCs/>
        </w:rPr>
        <w:t>SM COMUNICAÇÕES LTDA EPP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</w:t>
      </w:r>
      <w:r w:rsidR="00054550">
        <w:rPr>
          <w:rFonts w:ascii="Arial" w:hAnsi="Arial" w:cs="Arial"/>
          <w:b/>
          <w:bCs/>
        </w:rPr>
        <w:t>02.399.641/0005-10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054550">
        <w:rPr>
          <w:rFonts w:ascii="Arial" w:hAnsi="Arial" w:cs="Arial"/>
          <w:b/>
          <w:bCs/>
        </w:rPr>
        <w:t>8.400,00</w:t>
      </w:r>
      <w:r w:rsidR="006B44C7">
        <w:rPr>
          <w:rFonts w:ascii="Arial" w:hAnsi="Arial" w:cs="Arial"/>
          <w:b/>
          <w:bCs/>
        </w:rPr>
        <w:t xml:space="preserve"> </w:t>
      </w:r>
      <w:r w:rsidR="006B44C7" w:rsidRPr="00007967">
        <w:rPr>
          <w:rFonts w:ascii="Arial" w:hAnsi="Arial" w:cs="Arial"/>
          <w:b/>
          <w:bCs/>
        </w:rPr>
        <w:t>(</w:t>
      </w:r>
      <w:r w:rsidR="00054550">
        <w:rPr>
          <w:rFonts w:ascii="Arial" w:hAnsi="Arial" w:cs="Arial"/>
          <w:b/>
          <w:bCs/>
        </w:rPr>
        <w:t>oito mil e quatrocentos reais</w:t>
      </w:r>
      <w:r w:rsidR="004B5AE3">
        <w:rPr>
          <w:rFonts w:ascii="Arial" w:hAnsi="Arial" w:cs="Arial"/>
          <w:b/>
          <w:bCs/>
        </w:rPr>
        <w:t>)</w:t>
      </w:r>
      <w:r w:rsidR="00054550">
        <w:rPr>
          <w:rFonts w:ascii="Arial" w:hAnsi="Arial" w:cs="Arial"/>
          <w:b/>
          <w:bCs/>
        </w:rPr>
        <w:t xml:space="preserve"> mês</w:t>
      </w:r>
      <w:r w:rsidR="004B5AE3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E8631B">
        <w:rPr>
          <w:rFonts w:ascii="Arial" w:hAnsi="Arial" w:cs="Arial"/>
        </w:rPr>
        <w:t>12</w:t>
      </w:r>
      <w:bookmarkStart w:id="0" w:name="_GoBack"/>
      <w:bookmarkEnd w:id="0"/>
      <w:r w:rsidRPr="00007967">
        <w:rPr>
          <w:rFonts w:ascii="Arial" w:hAnsi="Arial" w:cs="Arial"/>
        </w:rPr>
        <w:t xml:space="preserve"> de </w:t>
      </w:r>
      <w:r w:rsidR="007258C4">
        <w:rPr>
          <w:rFonts w:ascii="Arial" w:hAnsi="Arial" w:cs="Arial"/>
        </w:rPr>
        <w:t>Junho de 2017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7258C4" w:rsidP="0000796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ALEXANDRE BASTOS RODRIGUES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p w:rsidR="00DB382A" w:rsidRPr="00007967" w:rsidRDefault="00DB382A" w:rsidP="00DB382A">
      <w:pPr>
        <w:ind w:firstLine="708"/>
        <w:jc w:val="center"/>
        <w:rPr>
          <w:rFonts w:ascii="Arial" w:hAnsi="Arial" w:cs="Arial"/>
        </w:rPr>
      </w:pPr>
    </w:p>
    <w:sectPr w:rsidR="00DB382A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4FC" w:rsidRDefault="00FE44FC" w:rsidP="00641E62">
      <w:r>
        <w:separator/>
      </w:r>
    </w:p>
  </w:endnote>
  <w:endnote w:type="continuationSeparator" w:id="0">
    <w:p w:rsidR="00FE44FC" w:rsidRDefault="00FE44FC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11DE20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5B794D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4FC" w:rsidRDefault="00FE44FC" w:rsidP="00641E62">
      <w:r>
        <w:separator/>
      </w:r>
    </w:p>
  </w:footnote>
  <w:footnote w:type="continuationSeparator" w:id="0">
    <w:p w:rsidR="00FE44FC" w:rsidRDefault="00FE44FC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5EFFF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8691FC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54550"/>
    <w:rsid w:val="000F6F90"/>
    <w:rsid w:val="0010543C"/>
    <w:rsid w:val="001E31B4"/>
    <w:rsid w:val="002221C3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8103C"/>
    <w:rsid w:val="003A3B4B"/>
    <w:rsid w:val="003A4E28"/>
    <w:rsid w:val="003C6E24"/>
    <w:rsid w:val="003D5B4D"/>
    <w:rsid w:val="00400E6D"/>
    <w:rsid w:val="00410496"/>
    <w:rsid w:val="00444520"/>
    <w:rsid w:val="00493A3B"/>
    <w:rsid w:val="004B5AE3"/>
    <w:rsid w:val="004E084E"/>
    <w:rsid w:val="004F5733"/>
    <w:rsid w:val="0050006E"/>
    <w:rsid w:val="00567340"/>
    <w:rsid w:val="00572946"/>
    <w:rsid w:val="00641E62"/>
    <w:rsid w:val="006821D7"/>
    <w:rsid w:val="006B44C7"/>
    <w:rsid w:val="007258C4"/>
    <w:rsid w:val="00761D46"/>
    <w:rsid w:val="00770106"/>
    <w:rsid w:val="00773DEE"/>
    <w:rsid w:val="007E0718"/>
    <w:rsid w:val="00896FBE"/>
    <w:rsid w:val="008A54F4"/>
    <w:rsid w:val="00923055"/>
    <w:rsid w:val="00970BA8"/>
    <w:rsid w:val="009A754F"/>
    <w:rsid w:val="009C22E5"/>
    <w:rsid w:val="00A40E65"/>
    <w:rsid w:val="00AB05A9"/>
    <w:rsid w:val="00B26F89"/>
    <w:rsid w:val="00C76070"/>
    <w:rsid w:val="00D047B4"/>
    <w:rsid w:val="00D41000"/>
    <w:rsid w:val="00DA24C0"/>
    <w:rsid w:val="00DB382A"/>
    <w:rsid w:val="00E848BE"/>
    <w:rsid w:val="00E8631B"/>
    <w:rsid w:val="00EA0CD9"/>
    <w:rsid w:val="00EC4644"/>
    <w:rsid w:val="00ED0817"/>
    <w:rsid w:val="00F073C2"/>
    <w:rsid w:val="00F242B0"/>
    <w:rsid w:val="00F93D8F"/>
    <w:rsid w:val="00FE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D3E9F8-9D97-441E-AE37-097D265D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00B20-4FE3-4240-9465-30F9E545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40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2016-05-16T14:48:00Z</cp:lastPrinted>
  <dcterms:created xsi:type="dcterms:W3CDTF">2017-06-12T13:37:00Z</dcterms:created>
  <dcterms:modified xsi:type="dcterms:W3CDTF">2017-06-12T14:16:00Z</dcterms:modified>
</cp:coreProperties>
</file>