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5E" w:rsidRDefault="009D7B5E" w:rsidP="00187552"/>
    <w:p w:rsidR="00C7539A" w:rsidRDefault="00C7539A" w:rsidP="00187552"/>
    <w:p w:rsidR="00C7539A" w:rsidRPr="00C7539A" w:rsidRDefault="00C7539A" w:rsidP="00C7539A"/>
    <w:p w:rsidR="00C7539A" w:rsidRPr="00C7539A" w:rsidRDefault="00C7539A" w:rsidP="00C7539A"/>
    <w:p w:rsidR="00C7539A" w:rsidRDefault="00C7539A" w:rsidP="00C7539A"/>
    <w:p w:rsidR="00C7539A" w:rsidRDefault="00C7539A" w:rsidP="00C7539A">
      <w:pPr>
        <w:ind w:left="397"/>
      </w:pPr>
      <w:r>
        <w:tab/>
      </w:r>
    </w:p>
    <w:p w:rsidR="00C7539A" w:rsidRPr="00EB41A9" w:rsidRDefault="00C7539A" w:rsidP="00EB41A9">
      <w:pPr>
        <w:pStyle w:val="Ttulo1"/>
        <w:ind w:left="397" w:firstLine="0"/>
        <w:jc w:val="center"/>
        <w:rPr>
          <w:rFonts w:ascii="Arial" w:hAnsi="Arial" w:cs="Arial"/>
          <w:sz w:val="24"/>
          <w:szCs w:val="24"/>
        </w:rPr>
      </w:pPr>
      <w:r w:rsidRPr="00EB41A9">
        <w:rPr>
          <w:rFonts w:ascii="Arial" w:hAnsi="Arial" w:cs="Arial"/>
          <w:sz w:val="24"/>
          <w:szCs w:val="24"/>
        </w:rPr>
        <w:t>EXTRATO DE DISPENSA DE LICITAÇÃO</w:t>
      </w:r>
    </w:p>
    <w:p w:rsidR="00C7539A" w:rsidRDefault="00C7539A" w:rsidP="00C7539A">
      <w:pPr>
        <w:ind w:left="397"/>
        <w:jc w:val="both"/>
        <w:rPr>
          <w:sz w:val="22"/>
          <w:szCs w:val="22"/>
        </w:rPr>
      </w:pPr>
    </w:p>
    <w:p w:rsidR="00EB41A9" w:rsidRDefault="00EB41A9" w:rsidP="00C7539A">
      <w:pPr>
        <w:ind w:left="397"/>
        <w:jc w:val="both"/>
        <w:rPr>
          <w:sz w:val="22"/>
          <w:szCs w:val="22"/>
        </w:rPr>
      </w:pPr>
    </w:p>
    <w:p w:rsidR="00EB41A9" w:rsidRDefault="00EB41A9" w:rsidP="00C7539A">
      <w:pPr>
        <w:ind w:left="397"/>
        <w:jc w:val="both"/>
        <w:rPr>
          <w:sz w:val="22"/>
          <w:szCs w:val="22"/>
        </w:rPr>
      </w:pPr>
    </w:p>
    <w:p w:rsidR="00EB41A9" w:rsidRDefault="00EB41A9" w:rsidP="00C7539A">
      <w:pPr>
        <w:ind w:left="397"/>
        <w:jc w:val="both"/>
        <w:rPr>
          <w:sz w:val="22"/>
          <w:szCs w:val="22"/>
        </w:rPr>
      </w:pPr>
    </w:p>
    <w:p w:rsidR="00C7539A" w:rsidRPr="00EB41A9" w:rsidRDefault="00C7539A" w:rsidP="00C7539A">
      <w:pPr>
        <w:ind w:left="397"/>
        <w:jc w:val="both"/>
        <w:rPr>
          <w:rFonts w:ascii="Arial" w:hAnsi="Arial" w:cs="Arial"/>
          <w:sz w:val="24"/>
          <w:szCs w:val="24"/>
        </w:rPr>
      </w:pPr>
      <w:r w:rsidRPr="00EB41A9">
        <w:rPr>
          <w:rFonts w:ascii="Arial" w:hAnsi="Arial" w:cs="Arial"/>
          <w:b/>
          <w:sz w:val="24"/>
          <w:szCs w:val="24"/>
        </w:rPr>
        <w:t>CONTRATADA:</w:t>
      </w:r>
      <w:r w:rsidRPr="00EB41A9">
        <w:rPr>
          <w:rFonts w:ascii="Arial" w:hAnsi="Arial" w:cs="Arial"/>
          <w:sz w:val="24"/>
          <w:szCs w:val="24"/>
        </w:rPr>
        <w:t xml:space="preserve"> </w:t>
      </w:r>
      <w:r w:rsidR="00496731">
        <w:rPr>
          <w:rFonts w:ascii="Arial" w:hAnsi="Arial" w:cs="Arial"/>
          <w:sz w:val="24"/>
          <w:szCs w:val="24"/>
        </w:rPr>
        <w:t>BARONE SOLUÇÕES TECNOLÓGICAS</w:t>
      </w:r>
    </w:p>
    <w:p w:rsidR="00C7539A" w:rsidRPr="00EB41A9" w:rsidRDefault="00C7539A" w:rsidP="00C7539A">
      <w:pPr>
        <w:ind w:left="397"/>
        <w:jc w:val="both"/>
        <w:rPr>
          <w:rFonts w:ascii="Arial" w:hAnsi="Arial" w:cs="Arial"/>
          <w:sz w:val="24"/>
          <w:szCs w:val="24"/>
        </w:rPr>
      </w:pPr>
      <w:r w:rsidRPr="00EB41A9">
        <w:rPr>
          <w:rFonts w:ascii="Arial" w:hAnsi="Arial" w:cs="Arial"/>
          <w:b/>
          <w:sz w:val="24"/>
          <w:szCs w:val="24"/>
        </w:rPr>
        <w:t>OBJETO</w:t>
      </w:r>
      <w:r w:rsidRPr="00EB41A9">
        <w:rPr>
          <w:rFonts w:ascii="Arial" w:hAnsi="Arial" w:cs="Arial"/>
          <w:sz w:val="24"/>
          <w:szCs w:val="24"/>
        </w:rPr>
        <w:t xml:space="preserve">: </w:t>
      </w:r>
      <w:r w:rsidR="00496731">
        <w:rPr>
          <w:rFonts w:ascii="Arial" w:hAnsi="Arial" w:cs="Arial"/>
          <w:sz w:val="24"/>
          <w:szCs w:val="24"/>
        </w:rPr>
        <w:t>Contratação de Empresa Especializada em Prestação de Serviços Técnicos em Informática</w:t>
      </w:r>
    </w:p>
    <w:p w:rsidR="00C7539A" w:rsidRPr="00EB41A9" w:rsidRDefault="00C7539A" w:rsidP="00C7539A">
      <w:pPr>
        <w:ind w:left="397"/>
        <w:jc w:val="both"/>
        <w:rPr>
          <w:rFonts w:ascii="Arial" w:hAnsi="Arial" w:cs="Arial"/>
          <w:sz w:val="24"/>
          <w:szCs w:val="24"/>
        </w:rPr>
      </w:pPr>
      <w:r w:rsidRPr="00EB41A9">
        <w:rPr>
          <w:rFonts w:ascii="Arial" w:hAnsi="Arial" w:cs="Arial"/>
          <w:b/>
          <w:sz w:val="24"/>
          <w:szCs w:val="24"/>
          <w:shd w:val="clear" w:color="auto" w:fill="FFFFFF"/>
        </w:rPr>
        <w:t>VALOR</w:t>
      </w:r>
      <w:r w:rsidRPr="00EB41A9">
        <w:rPr>
          <w:rFonts w:ascii="Arial" w:hAnsi="Arial" w:cs="Arial"/>
          <w:sz w:val="24"/>
          <w:szCs w:val="24"/>
          <w:shd w:val="clear" w:color="auto" w:fill="FFFFFF"/>
        </w:rPr>
        <w:t xml:space="preserve">: R$ </w:t>
      </w:r>
      <w:r w:rsidR="00496731">
        <w:rPr>
          <w:rFonts w:ascii="Arial" w:hAnsi="Arial" w:cs="Arial"/>
          <w:sz w:val="24"/>
          <w:szCs w:val="24"/>
          <w:shd w:val="clear" w:color="auto" w:fill="FFFFFF"/>
        </w:rPr>
        <w:t>15.000,00</w:t>
      </w:r>
      <w:r w:rsidRPr="00EB41A9">
        <w:rPr>
          <w:rFonts w:ascii="Arial" w:hAnsi="Arial" w:cs="Arial"/>
          <w:sz w:val="24"/>
          <w:szCs w:val="24"/>
          <w:shd w:val="clear" w:color="auto" w:fill="FFFFFF"/>
        </w:rPr>
        <w:t xml:space="preserve"> (</w:t>
      </w:r>
      <w:r w:rsidR="00496731">
        <w:rPr>
          <w:rFonts w:ascii="Arial" w:hAnsi="Arial" w:cs="Arial"/>
          <w:sz w:val="24"/>
          <w:szCs w:val="24"/>
          <w:shd w:val="clear" w:color="auto" w:fill="FFFFFF"/>
        </w:rPr>
        <w:t>quinze mil reais</w:t>
      </w:r>
      <w:r w:rsidRPr="00EB41A9">
        <w:rPr>
          <w:rFonts w:ascii="Arial" w:hAnsi="Arial" w:cs="Arial"/>
          <w:sz w:val="24"/>
          <w:szCs w:val="24"/>
          <w:shd w:val="clear" w:color="auto" w:fill="FFFFFF"/>
        </w:rPr>
        <w:t>).</w:t>
      </w:r>
    </w:p>
    <w:p w:rsidR="00C7539A" w:rsidRPr="00EB41A9" w:rsidRDefault="00C7539A" w:rsidP="00C7539A">
      <w:pPr>
        <w:ind w:left="397"/>
        <w:jc w:val="both"/>
        <w:rPr>
          <w:rFonts w:ascii="Arial" w:hAnsi="Arial" w:cs="Arial"/>
          <w:sz w:val="24"/>
          <w:szCs w:val="24"/>
        </w:rPr>
      </w:pPr>
      <w:r w:rsidRPr="00EB41A9">
        <w:rPr>
          <w:rFonts w:ascii="Arial" w:hAnsi="Arial" w:cs="Arial"/>
          <w:b/>
          <w:sz w:val="24"/>
          <w:szCs w:val="24"/>
          <w:shd w:val="clear" w:color="auto" w:fill="FFFFFF"/>
        </w:rPr>
        <w:t>RESPALDO</w:t>
      </w:r>
      <w:r w:rsidRPr="00EB41A9">
        <w:rPr>
          <w:rFonts w:ascii="Arial" w:hAnsi="Arial" w:cs="Arial"/>
          <w:sz w:val="24"/>
          <w:szCs w:val="24"/>
          <w:shd w:val="clear" w:color="auto" w:fill="FFFFFF"/>
        </w:rPr>
        <w:t xml:space="preserve">: Lei nº 8.666/93, Art. 26, Inciso </w:t>
      </w:r>
      <w:r w:rsidR="00496731">
        <w:rPr>
          <w:rFonts w:ascii="Arial" w:hAnsi="Arial" w:cs="Arial"/>
          <w:sz w:val="24"/>
          <w:szCs w:val="24"/>
          <w:shd w:val="clear" w:color="auto" w:fill="FFFFFF"/>
        </w:rPr>
        <w:t>IV</w:t>
      </w:r>
    </w:p>
    <w:p w:rsidR="00C7539A" w:rsidRPr="00EB41A9" w:rsidRDefault="00C7539A" w:rsidP="00C7539A">
      <w:pPr>
        <w:ind w:left="397"/>
        <w:jc w:val="both"/>
        <w:rPr>
          <w:rFonts w:ascii="Arial" w:hAnsi="Arial" w:cs="Arial"/>
          <w:sz w:val="24"/>
          <w:szCs w:val="24"/>
        </w:rPr>
      </w:pPr>
      <w:r w:rsidRPr="00EB41A9">
        <w:rPr>
          <w:rFonts w:ascii="Arial" w:hAnsi="Arial" w:cs="Arial"/>
          <w:b/>
          <w:sz w:val="24"/>
          <w:szCs w:val="24"/>
          <w:shd w:val="clear" w:color="auto" w:fill="FFFFFF"/>
        </w:rPr>
        <w:t xml:space="preserve">PROCESSO: </w:t>
      </w:r>
      <w:r w:rsidRPr="00EB41A9">
        <w:rPr>
          <w:rFonts w:ascii="Arial" w:hAnsi="Arial" w:cs="Arial"/>
          <w:sz w:val="24"/>
          <w:szCs w:val="24"/>
          <w:shd w:val="clear" w:color="auto" w:fill="FFFFFF"/>
        </w:rPr>
        <w:t xml:space="preserve">Prot. Nº </w:t>
      </w:r>
      <w:r w:rsidR="00496731">
        <w:rPr>
          <w:rFonts w:ascii="Arial" w:hAnsi="Arial" w:cs="Arial"/>
          <w:sz w:val="24"/>
          <w:szCs w:val="24"/>
          <w:shd w:val="clear" w:color="auto" w:fill="FFFFFF"/>
        </w:rPr>
        <w:t>57.389</w:t>
      </w:r>
      <w:bookmarkStart w:id="0" w:name="_GoBack"/>
      <w:bookmarkEnd w:id="0"/>
      <w:r w:rsidRPr="00EB41A9">
        <w:rPr>
          <w:rFonts w:ascii="Arial" w:hAnsi="Arial" w:cs="Arial"/>
          <w:sz w:val="24"/>
          <w:szCs w:val="24"/>
          <w:shd w:val="clear" w:color="auto" w:fill="FFFFFF"/>
        </w:rPr>
        <w:t>/2017.</w:t>
      </w:r>
    </w:p>
    <w:p w:rsidR="00C7539A" w:rsidRDefault="00C7539A" w:rsidP="00C7539A">
      <w:pPr>
        <w:ind w:left="397"/>
        <w:jc w:val="both"/>
        <w:rPr>
          <w:shd w:val="clear" w:color="auto" w:fill="FFFFFF"/>
        </w:rPr>
      </w:pPr>
    </w:p>
    <w:p w:rsidR="00EB41A9" w:rsidRDefault="00EB41A9" w:rsidP="00C7539A">
      <w:pPr>
        <w:ind w:left="397"/>
        <w:jc w:val="both"/>
        <w:rPr>
          <w:shd w:val="clear" w:color="auto" w:fill="FFFFFF"/>
        </w:rPr>
      </w:pPr>
    </w:p>
    <w:p w:rsidR="00EB41A9" w:rsidRDefault="00EB41A9" w:rsidP="00C7539A">
      <w:pPr>
        <w:ind w:left="397"/>
        <w:jc w:val="both"/>
        <w:rPr>
          <w:shd w:val="clear" w:color="auto" w:fill="FFFFFF"/>
        </w:rPr>
      </w:pPr>
    </w:p>
    <w:p w:rsidR="00EB41A9" w:rsidRPr="00EB41A9" w:rsidRDefault="00EB41A9" w:rsidP="00EB41A9">
      <w:pPr>
        <w:ind w:left="397"/>
        <w:jc w:val="center"/>
        <w:rPr>
          <w:rFonts w:ascii="Arial" w:hAnsi="Arial" w:cs="Arial"/>
          <w:sz w:val="24"/>
          <w:szCs w:val="24"/>
          <w:shd w:val="clear" w:color="auto" w:fill="FFFFFF"/>
        </w:rPr>
      </w:pPr>
    </w:p>
    <w:p w:rsidR="00EB41A9" w:rsidRPr="00EB41A9" w:rsidRDefault="00EB41A9" w:rsidP="00EB41A9">
      <w:pPr>
        <w:ind w:left="397"/>
        <w:jc w:val="center"/>
        <w:rPr>
          <w:rFonts w:ascii="Arial" w:hAnsi="Arial" w:cs="Arial"/>
          <w:sz w:val="24"/>
          <w:szCs w:val="24"/>
          <w:shd w:val="clear" w:color="auto" w:fill="FFFFFF"/>
        </w:rPr>
      </w:pPr>
      <w:r w:rsidRPr="00EB41A9">
        <w:rPr>
          <w:rFonts w:ascii="Arial" w:hAnsi="Arial" w:cs="Arial"/>
          <w:sz w:val="24"/>
          <w:szCs w:val="24"/>
          <w:shd w:val="clear" w:color="auto" w:fill="FFFFFF"/>
        </w:rPr>
        <w:t>ROSA DE LIMA CANSOLI HEMERLY</w:t>
      </w:r>
    </w:p>
    <w:p w:rsidR="00EB41A9" w:rsidRPr="00EB41A9" w:rsidRDefault="00EB41A9" w:rsidP="00EB41A9">
      <w:pPr>
        <w:ind w:left="397"/>
        <w:jc w:val="center"/>
        <w:rPr>
          <w:rFonts w:ascii="Arial" w:hAnsi="Arial" w:cs="Arial"/>
          <w:sz w:val="24"/>
          <w:szCs w:val="24"/>
          <w:shd w:val="clear" w:color="auto" w:fill="FFFFFF"/>
        </w:rPr>
      </w:pPr>
      <w:r w:rsidRPr="00EB41A9">
        <w:rPr>
          <w:rFonts w:ascii="Arial" w:hAnsi="Arial" w:cs="Arial"/>
          <w:sz w:val="24"/>
          <w:szCs w:val="24"/>
          <w:shd w:val="clear" w:color="auto" w:fill="FFFFFF"/>
        </w:rPr>
        <w:t>PREGOEIRA CMCI</w:t>
      </w:r>
    </w:p>
    <w:p w:rsidR="002D2661" w:rsidRDefault="002D2661" w:rsidP="00EB41A9">
      <w:pPr>
        <w:tabs>
          <w:tab w:val="left" w:pos="2130"/>
        </w:tabs>
        <w:jc w:val="center"/>
      </w:pPr>
    </w:p>
    <w:p w:rsidR="00EB41A9" w:rsidRDefault="00EB41A9" w:rsidP="00C7539A">
      <w:pPr>
        <w:tabs>
          <w:tab w:val="left" w:pos="2130"/>
        </w:tabs>
      </w:pPr>
    </w:p>
    <w:p w:rsidR="00EB41A9" w:rsidRDefault="00EB41A9" w:rsidP="00C7539A">
      <w:pPr>
        <w:tabs>
          <w:tab w:val="left" w:pos="2130"/>
        </w:tabs>
      </w:pPr>
    </w:p>
    <w:p w:rsidR="00EB41A9" w:rsidRDefault="00EB41A9" w:rsidP="00C7539A">
      <w:pPr>
        <w:tabs>
          <w:tab w:val="left" w:pos="2130"/>
        </w:tabs>
      </w:pPr>
    </w:p>
    <w:p w:rsidR="00EB41A9" w:rsidRPr="00EB41A9" w:rsidRDefault="00EB41A9" w:rsidP="00EB41A9">
      <w:pPr>
        <w:tabs>
          <w:tab w:val="left" w:pos="2130"/>
        </w:tabs>
        <w:jc w:val="center"/>
        <w:rPr>
          <w:rFonts w:ascii="Arial" w:hAnsi="Arial" w:cs="Arial"/>
          <w:sz w:val="24"/>
          <w:szCs w:val="24"/>
        </w:rPr>
      </w:pPr>
      <w:r w:rsidRPr="00EB41A9">
        <w:rPr>
          <w:rFonts w:ascii="Arial" w:hAnsi="Arial" w:cs="Arial"/>
          <w:sz w:val="24"/>
          <w:szCs w:val="24"/>
        </w:rPr>
        <w:t>Cachoeiro de Itapemirim, 26 de Junho de 2017</w:t>
      </w:r>
    </w:p>
    <w:p w:rsidR="00EB41A9" w:rsidRDefault="00EB41A9" w:rsidP="00C7539A">
      <w:pPr>
        <w:tabs>
          <w:tab w:val="left" w:pos="2130"/>
        </w:tabs>
      </w:pPr>
    </w:p>
    <w:p w:rsidR="00EB41A9" w:rsidRDefault="00EB41A9" w:rsidP="00C7539A">
      <w:pPr>
        <w:tabs>
          <w:tab w:val="left" w:pos="2130"/>
        </w:tabs>
      </w:pPr>
    </w:p>
    <w:p w:rsidR="00EB41A9" w:rsidRPr="00C7539A" w:rsidRDefault="00EB41A9" w:rsidP="00C7539A">
      <w:pPr>
        <w:tabs>
          <w:tab w:val="left" w:pos="2130"/>
        </w:tabs>
      </w:pPr>
    </w:p>
    <w:sectPr w:rsidR="00EB41A9" w:rsidRPr="00C7539A" w:rsidSect="00351E5C">
      <w:headerReference w:type="default" r:id="rId8"/>
      <w:footerReference w:type="default" r:id="rId9"/>
      <w:pgSz w:w="11906" w:h="16838" w:code="9"/>
      <w:pgMar w:top="567" w:right="567" w:bottom="567" w:left="1701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506E" w:rsidRDefault="00F8506E" w:rsidP="00641E62">
      <w:r>
        <w:separator/>
      </w:r>
    </w:p>
  </w:endnote>
  <w:endnote w:type="continuationSeparator" w:id="0">
    <w:p w:rsidR="00F8506E" w:rsidRDefault="00F8506E" w:rsidP="00641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iberation Serif">
    <w:altName w:val="MS PMincho"/>
    <w:charset w:val="80"/>
    <w:family w:val="roman"/>
    <w:pitch w:val="variable"/>
  </w:font>
  <w:font w:name="DejaVu Sans">
    <w:altName w:val="MS Mincho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pperplate Gothic Bold">
    <w:altName w:val="MV Boli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0BA8" w:rsidRDefault="00970BA8" w:rsidP="00970BA8">
    <w:pPr>
      <w:pStyle w:val="Rodap"/>
      <w:jc w:val="center"/>
      <w:rPr>
        <w:b/>
        <w:i/>
        <w:sz w:val="24"/>
      </w:rPr>
    </w:pPr>
    <w:r w:rsidRPr="00970BA8">
      <w:rPr>
        <w:b/>
        <w:i/>
        <w:sz w:val="24"/>
      </w:rPr>
      <w:t>“Feliz a nação cujo Deus é o Senhor”</w:t>
    </w:r>
  </w:p>
  <w:p w:rsidR="00572946" w:rsidRPr="00572946" w:rsidRDefault="00F14072" w:rsidP="00970BA8">
    <w:pPr>
      <w:pStyle w:val="Rodap"/>
      <w:jc w:val="center"/>
      <w:rPr>
        <w:b/>
        <w:i/>
        <w:sz w:val="12"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D78526E" wp14:editId="1BFF220D">
              <wp:simplePos x="0" y="0"/>
              <wp:positionH relativeFrom="column">
                <wp:posOffset>8890</wp:posOffset>
              </wp:positionH>
              <wp:positionV relativeFrom="paragraph">
                <wp:posOffset>6349</wp:posOffset>
              </wp:positionV>
              <wp:extent cx="6800850" cy="0"/>
              <wp:effectExtent l="0" t="0" r="19050" b="19050"/>
              <wp:wrapNone/>
              <wp:docPr id="4" name="Conector re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04039BB" id="Conector reto 4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.5pt" to="536.2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25CA0944" wp14:editId="52D2468D">
              <wp:simplePos x="0" y="0"/>
              <wp:positionH relativeFrom="column">
                <wp:posOffset>8890</wp:posOffset>
              </wp:positionH>
              <wp:positionV relativeFrom="paragraph">
                <wp:posOffset>53974</wp:posOffset>
              </wp:positionV>
              <wp:extent cx="6800850" cy="0"/>
              <wp:effectExtent l="0" t="0" r="19050" b="19050"/>
              <wp:wrapNone/>
              <wp:docPr id="5" name="Conector re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FC837BD" id="Conector reto 5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4.25pt" to="536.2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/yI1gEAAJ8DAAAOAAAAZHJzL2Uyb0RvYy54bWysU01v2zAMvQ/YfxB0X+x2S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</w:p>
  <w:p w:rsidR="00970BA8" w:rsidRPr="00572946" w:rsidRDefault="00B160DC" w:rsidP="00572946">
    <w:pPr>
      <w:pStyle w:val="Rodap"/>
      <w:jc w:val="center"/>
      <w:rPr>
        <w:sz w:val="24"/>
      </w:rPr>
    </w:pPr>
    <w:r>
      <w:rPr>
        <w:sz w:val="24"/>
      </w:rPr>
      <w:t xml:space="preserve">Pça Jerônimo Monteiro, nº </w:t>
    </w:r>
    <w:proofErr w:type="gramStart"/>
    <w:r>
      <w:rPr>
        <w:sz w:val="24"/>
      </w:rPr>
      <w:t>70  –</w:t>
    </w:r>
    <w:proofErr w:type="gramEnd"/>
    <w:r>
      <w:rPr>
        <w:sz w:val="24"/>
      </w:rPr>
      <w:t xml:space="preserve"> Centro – CEP: 29302-170</w:t>
    </w:r>
    <w:r w:rsidR="00970BA8" w:rsidRPr="00572946">
      <w:rPr>
        <w:sz w:val="24"/>
      </w:rPr>
      <w:t xml:space="preserve"> – Cachoeiro de Itapemirim – Espírito Santo</w:t>
    </w:r>
  </w:p>
  <w:p w:rsidR="00970BA8" w:rsidRPr="00572946" w:rsidRDefault="00970BA8" w:rsidP="00572946">
    <w:pPr>
      <w:pStyle w:val="Rodap"/>
      <w:jc w:val="center"/>
      <w:rPr>
        <w:sz w:val="24"/>
      </w:rPr>
    </w:pPr>
    <w:r w:rsidRPr="00572946">
      <w:rPr>
        <w:b/>
        <w:sz w:val="24"/>
      </w:rPr>
      <w:t>PABX: (28) 3526-5622 – FAX: (28) 3521-5753 –</w:t>
    </w:r>
    <w:r w:rsidRPr="00572946">
      <w:rPr>
        <w:sz w:val="24"/>
      </w:rPr>
      <w:t xml:space="preserve"> e-mail: cmci@cmci.es.gov.br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506E" w:rsidRDefault="00F8506E" w:rsidP="00641E62">
      <w:r>
        <w:separator/>
      </w:r>
    </w:p>
  </w:footnote>
  <w:footnote w:type="continuationSeparator" w:id="0">
    <w:p w:rsidR="00F8506E" w:rsidRDefault="00F8506E" w:rsidP="00641E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1851" w:rsidRPr="009F46E6" w:rsidRDefault="00D047B4" w:rsidP="00251851">
    <w:pPr>
      <w:pStyle w:val="Cabealho"/>
      <w:tabs>
        <w:tab w:val="clear" w:pos="4252"/>
        <w:tab w:val="clear" w:pos="8504"/>
        <w:tab w:val="left" w:pos="2685"/>
      </w:tabs>
      <w:jc w:val="right"/>
      <w:rPr>
        <w:rFonts w:ascii="Arial" w:hAnsi="Arial" w:cs="Arial"/>
        <w:sz w:val="30"/>
        <w:szCs w:val="30"/>
      </w:rPr>
    </w:pPr>
    <w:r>
      <w:rPr>
        <w:rFonts w:ascii="Copperplate Gothic Bold" w:hAnsi="Copperplate Gothic Bold"/>
        <w:sz w:val="30"/>
        <w:szCs w:val="30"/>
      </w:rPr>
      <w:t xml:space="preserve">         </w:t>
    </w:r>
    <w:r w:rsidR="00251851" w:rsidRPr="009F46E6">
      <w:rPr>
        <w:rFonts w:ascii="Arial" w:hAnsi="Arial" w:cs="Arial"/>
        <w:noProof/>
        <w:sz w:val="30"/>
        <w:szCs w:val="30"/>
        <w:lang w:eastAsia="pt-BR"/>
      </w:rPr>
      <w:drawing>
        <wp:anchor distT="0" distB="0" distL="114300" distR="114300" simplePos="0" relativeHeight="251660800" behindDoc="1" locked="0" layoutInCell="1" allowOverlap="1" wp14:anchorId="4251B0C1" wp14:editId="52F6BD4B">
          <wp:simplePos x="0" y="0"/>
          <wp:positionH relativeFrom="margin">
            <wp:posOffset>-376555</wp:posOffset>
          </wp:positionH>
          <wp:positionV relativeFrom="paragraph">
            <wp:posOffset>-412115</wp:posOffset>
          </wp:positionV>
          <wp:extent cx="1744980" cy="1337945"/>
          <wp:effectExtent l="0" t="0" r="7620" b="0"/>
          <wp:wrapTight wrapText="bothSides">
            <wp:wrapPolygon edited="0">
              <wp:start x="0" y="0"/>
              <wp:lineTo x="0" y="21221"/>
              <wp:lineTo x="21459" y="21221"/>
              <wp:lineTo x="21459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1337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51851" w:rsidRPr="009F46E6">
      <w:rPr>
        <w:rFonts w:ascii="Arial" w:hAnsi="Arial" w:cs="Arial"/>
        <w:sz w:val="30"/>
        <w:szCs w:val="30"/>
      </w:rPr>
      <w:t>CÂMARA MUNICIPAL DE CACHOEIRO DE ITAPEMIRIM</w:t>
    </w:r>
  </w:p>
  <w:p w:rsidR="00641E62" w:rsidRPr="009F46E6" w:rsidRDefault="00D047B4" w:rsidP="00970BA8">
    <w:pPr>
      <w:pStyle w:val="Cabealho"/>
      <w:tabs>
        <w:tab w:val="clear" w:pos="4252"/>
        <w:tab w:val="clear" w:pos="8504"/>
        <w:tab w:val="left" w:pos="2685"/>
      </w:tabs>
      <w:jc w:val="center"/>
      <w:rPr>
        <w:rFonts w:ascii="Arial" w:hAnsi="Arial" w:cs="Arial"/>
        <w:sz w:val="28"/>
      </w:rPr>
    </w:pPr>
    <w:r w:rsidRPr="009F46E6">
      <w:rPr>
        <w:rFonts w:ascii="Arial" w:hAnsi="Arial" w:cs="Arial"/>
        <w:sz w:val="30"/>
        <w:szCs w:val="30"/>
      </w:rPr>
      <w:t xml:space="preserve">              </w:t>
    </w:r>
    <w:r w:rsidR="002221C3" w:rsidRPr="009F46E6">
      <w:rPr>
        <w:rFonts w:ascii="Arial" w:hAnsi="Arial" w:cs="Arial"/>
        <w:sz w:val="30"/>
        <w:szCs w:val="30"/>
      </w:rPr>
      <w:t xml:space="preserve"> </w:t>
    </w:r>
    <w:r w:rsidR="00641E62" w:rsidRPr="009F46E6">
      <w:rPr>
        <w:rFonts w:ascii="Arial" w:hAnsi="Arial" w:cs="Arial"/>
        <w:sz w:val="30"/>
        <w:szCs w:val="30"/>
      </w:rPr>
      <w:t>ES</w:t>
    </w:r>
    <w:r w:rsidR="00970BA8" w:rsidRPr="009F46E6">
      <w:rPr>
        <w:rFonts w:ascii="Arial" w:hAnsi="Arial" w:cs="Arial"/>
        <w:sz w:val="30"/>
        <w:szCs w:val="30"/>
      </w:rPr>
      <w:t>TADO DO ESPÍRITO SANTO</w:t>
    </w:r>
  </w:p>
  <w:p w:rsidR="00641E62" w:rsidRPr="00970BA8" w:rsidRDefault="00F14072">
    <w:pPr>
      <w:pStyle w:val="Cabealho"/>
      <w:rPr>
        <w:b/>
        <w:i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3E69AB77" wp14:editId="76E3B6B0">
              <wp:simplePos x="0" y="0"/>
              <wp:positionH relativeFrom="column">
                <wp:posOffset>1905</wp:posOffset>
              </wp:positionH>
              <wp:positionV relativeFrom="paragraph">
                <wp:posOffset>487679</wp:posOffset>
              </wp:positionV>
              <wp:extent cx="6800850" cy="0"/>
              <wp:effectExtent l="0" t="0" r="1905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306A7B7" id="Conector reto 3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38.4pt" to="535.65pt,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lbV1gEAAJ8DAAAOAAAAZHJzL2Uyb0RvYy54bWysU01v2zAMvQ/YfxB0X+w2W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18E48290" wp14:editId="11719546">
              <wp:simplePos x="0" y="0"/>
              <wp:positionH relativeFrom="column">
                <wp:posOffset>1905</wp:posOffset>
              </wp:positionH>
              <wp:positionV relativeFrom="paragraph">
                <wp:posOffset>440054</wp:posOffset>
              </wp:positionV>
              <wp:extent cx="6800850" cy="0"/>
              <wp:effectExtent l="0" t="0" r="19050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884571" id="Conector reto 2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34.65pt" to="535.65pt,3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" strokecolor="windowText" strokeweight="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DBF5AE4"/>
    <w:multiLevelType w:val="hybridMultilevel"/>
    <w:tmpl w:val="8E225220"/>
    <w:lvl w:ilvl="0" w:tplc="5C360E1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072"/>
    <w:rsid w:val="00004333"/>
    <w:rsid w:val="00033FA0"/>
    <w:rsid w:val="00035565"/>
    <w:rsid w:val="00035E80"/>
    <w:rsid w:val="000558E0"/>
    <w:rsid w:val="00087A0B"/>
    <w:rsid w:val="000B3D3B"/>
    <w:rsid w:val="000D5A0B"/>
    <w:rsid w:val="000E06EA"/>
    <w:rsid w:val="000F6F90"/>
    <w:rsid w:val="000F7E52"/>
    <w:rsid w:val="0010500D"/>
    <w:rsid w:val="0010543C"/>
    <w:rsid w:val="00120102"/>
    <w:rsid w:val="001251B6"/>
    <w:rsid w:val="0013431A"/>
    <w:rsid w:val="00145D51"/>
    <w:rsid w:val="001809C9"/>
    <w:rsid w:val="00187552"/>
    <w:rsid w:val="001D07B8"/>
    <w:rsid w:val="001D6ACC"/>
    <w:rsid w:val="001D7D18"/>
    <w:rsid w:val="001D7FB4"/>
    <w:rsid w:val="001E31B4"/>
    <w:rsid w:val="0021086E"/>
    <w:rsid w:val="00220AD8"/>
    <w:rsid w:val="002221C3"/>
    <w:rsid w:val="00224D61"/>
    <w:rsid w:val="002360B3"/>
    <w:rsid w:val="00251851"/>
    <w:rsid w:val="00266126"/>
    <w:rsid w:val="0029481C"/>
    <w:rsid w:val="002A273F"/>
    <w:rsid w:val="002A6E8E"/>
    <w:rsid w:val="002C4FA4"/>
    <w:rsid w:val="002D2661"/>
    <w:rsid w:val="002D3F9E"/>
    <w:rsid w:val="002E55A4"/>
    <w:rsid w:val="002E5F8A"/>
    <w:rsid w:val="002F63A7"/>
    <w:rsid w:val="002F7DA5"/>
    <w:rsid w:val="003149B8"/>
    <w:rsid w:val="003255F7"/>
    <w:rsid w:val="0033553C"/>
    <w:rsid w:val="00340815"/>
    <w:rsid w:val="00351E5C"/>
    <w:rsid w:val="00362270"/>
    <w:rsid w:val="003627D7"/>
    <w:rsid w:val="0036282C"/>
    <w:rsid w:val="0037711E"/>
    <w:rsid w:val="0038103C"/>
    <w:rsid w:val="003A4E28"/>
    <w:rsid w:val="003B1D67"/>
    <w:rsid w:val="003C6E24"/>
    <w:rsid w:val="003E66B3"/>
    <w:rsid w:val="00410496"/>
    <w:rsid w:val="004144F5"/>
    <w:rsid w:val="00415F11"/>
    <w:rsid w:val="004468A5"/>
    <w:rsid w:val="00463D90"/>
    <w:rsid w:val="00472B10"/>
    <w:rsid w:val="0047321A"/>
    <w:rsid w:val="00493A3B"/>
    <w:rsid w:val="00496400"/>
    <w:rsid w:val="00496731"/>
    <w:rsid w:val="004C5D84"/>
    <w:rsid w:val="004C7486"/>
    <w:rsid w:val="004D14F9"/>
    <w:rsid w:val="004D5F86"/>
    <w:rsid w:val="004E32B9"/>
    <w:rsid w:val="004E7F6C"/>
    <w:rsid w:val="004F5733"/>
    <w:rsid w:val="0050006E"/>
    <w:rsid w:val="00520D3F"/>
    <w:rsid w:val="00546AA9"/>
    <w:rsid w:val="00546B85"/>
    <w:rsid w:val="005629AF"/>
    <w:rsid w:val="00572946"/>
    <w:rsid w:val="00587FB2"/>
    <w:rsid w:val="005B44D3"/>
    <w:rsid w:val="005C2C71"/>
    <w:rsid w:val="00614770"/>
    <w:rsid w:val="0064139C"/>
    <w:rsid w:val="00641E62"/>
    <w:rsid w:val="00643DAB"/>
    <w:rsid w:val="00654E85"/>
    <w:rsid w:val="00660386"/>
    <w:rsid w:val="00666375"/>
    <w:rsid w:val="00682B72"/>
    <w:rsid w:val="00683B9A"/>
    <w:rsid w:val="006906DC"/>
    <w:rsid w:val="006A2F4F"/>
    <w:rsid w:val="006A3CC4"/>
    <w:rsid w:val="006B4457"/>
    <w:rsid w:val="006D4591"/>
    <w:rsid w:val="006F044E"/>
    <w:rsid w:val="00700C58"/>
    <w:rsid w:val="00712CC4"/>
    <w:rsid w:val="00717FA8"/>
    <w:rsid w:val="00726E5B"/>
    <w:rsid w:val="007311D7"/>
    <w:rsid w:val="00745A2C"/>
    <w:rsid w:val="0075779A"/>
    <w:rsid w:val="00770106"/>
    <w:rsid w:val="00772E3B"/>
    <w:rsid w:val="00780934"/>
    <w:rsid w:val="007849D3"/>
    <w:rsid w:val="007E0718"/>
    <w:rsid w:val="007E6799"/>
    <w:rsid w:val="007F4C47"/>
    <w:rsid w:val="00802977"/>
    <w:rsid w:val="00820DCF"/>
    <w:rsid w:val="00863F11"/>
    <w:rsid w:val="00870578"/>
    <w:rsid w:val="008856AB"/>
    <w:rsid w:val="0089041E"/>
    <w:rsid w:val="008B0D79"/>
    <w:rsid w:val="008C0041"/>
    <w:rsid w:val="008D0046"/>
    <w:rsid w:val="008D048F"/>
    <w:rsid w:val="008D5BAA"/>
    <w:rsid w:val="008D6D7A"/>
    <w:rsid w:val="008E0CFC"/>
    <w:rsid w:val="008E66BC"/>
    <w:rsid w:val="00923055"/>
    <w:rsid w:val="00930380"/>
    <w:rsid w:val="00947E4A"/>
    <w:rsid w:val="00970BA8"/>
    <w:rsid w:val="0098166A"/>
    <w:rsid w:val="00983F14"/>
    <w:rsid w:val="0099651D"/>
    <w:rsid w:val="009A4BEE"/>
    <w:rsid w:val="009A754F"/>
    <w:rsid w:val="009C1DA1"/>
    <w:rsid w:val="009D2FF8"/>
    <w:rsid w:val="009D7B5E"/>
    <w:rsid w:val="009E0005"/>
    <w:rsid w:val="009E3B53"/>
    <w:rsid w:val="009E3CE6"/>
    <w:rsid w:val="009F46E6"/>
    <w:rsid w:val="00A06BA2"/>
    <w:rsid w:val="00A319FA"/>
    <w:rsid w:val="00A34A44"/>
    <w:rsid w:val="00A43537"/>
    <w:rsid w:val="00A43B1C"/>
    <w:rsid w:val="00A5033C"/>
    <w:rsid w:val="00A5034C"/>
    <w:rsid w:val="00A734E6"/>
    <w:rsid w:val="00A87868"/>
    <w:rsid w:val="00AB05A9"/>
    <w:rsid w:val="00AD5FE1"/>
    <w:rsid w:val="00B160DC"/>
    <w:rsid w:val="00B22615"/>
    <w:rsid w:val="00B233E7"/>
    <w:rsid w:val="00B32CB5"/>
    <w:rsid w:val="00B33707"/>
    <w:rsid w:val="00B34649"/>
    <w:rsid w:val="00B443D4"/>
    <w:rsid w:val="00B515AD"/>
    <w:rsid w:val="00B53741"/>
    <w:rsid w:val="00B578F3"/>
    <w:rsid w:val="00B732F5"/>
    <w:rsid w:val="00B849B6"/>
    <w:rsid w:val="00B94A84"/>
    <w:rsid w:val="00B9773D"/>
    <w:rsid w:val="00BA7A58"/>
    <w:rsid w:val="00BD61C6"/>
    <w:rsid w:val="00BF3453"/>
    <w:rsid w:val="00C01F2A"/>
    <w:rsid w:val="00C53740"/>
    <w:rsid w:val="00C571BA"/>
    <w:rsid w:val="00C62A27"/>
    <w:rsid w:val="00C729A2"/>
    <w:rsid w:val="00C7539A"/>
    <w:rsid w:val="00C97D3D"/>
    <w:rsid w:val="00CA6B32"/>
    <w:rsid w:val="00CA7E5A"/>
    <w:rsid w:val="00CB0A42"/>
    <w:rsid w:val="00CB5322"/>
    <w:rsid w:val="00CC2659"/>
    <w:rsid w:val="00CD59BE"/>
    <w:rsid w:val="00CE0DFB"/>
    <w:rsid w:val="00CF3729"/>
    <w:rsid w:val="00D047B4"/>
    <w:rsid w:val="00D0714E"/>
    <w:rsid w:val="00D20A64"/>
    <w:rsid w:val="00D24083"/>
    <w:rsid w:val="00D26A80"/>
    <w:rsid w:val="00D30F6E"/>
    <w:rsid w:val="00D84E66"/>
    <w:rsid w:val="00DA4742"/>
    <w:rsid w:val="00DA4876"/>
    <w:rsid w:val="00DB382A"/>
    <w:rsid w:val="00DB3971"/>
    <w:rsid w:val="00DD7E24"/>
    <w:rsid w:val="00DE61E6"/>
    <w:rsid w:val="00E35083"/>
    <w:rsid w:val="00E9521D"/>
    <w:rsid w:val="00EB41A9"/>
    <w:rsid w:val="00EB64BF"/>
    <w:rsid w:val="00ED0817"/>
    <w:rsid w:val="00ED1C56"/>
    <w:rsid w:val="00ED6BEC"/>
    <w:rsid w:val="00F073C2"/>
    <w:rsid w:val="00F10F52"/>
    <w:rsid w:val="00F121CC"/>
    <w:rsid w:val="00F14072"/>
    <w:rsid w:val="00F15928"/>
    <w:rsid w:val="00F21C6B"/>
    <w:rsid w:val="00F22251"/>
    <w:rsid w:val="00F272BF"/>
    <w:rsid w:val="00F47670"/>
    <w:rsid w:val="00F476A3"/>
    <w:rsid w:val="00F51E4C"/>
    <w:rsid w:val="00F60C21"/>
    <w:rsid w:val="00F71786"/>
    <w:rsid w:val="00F8084C"/>
    <w:rsid w:val="00F8506E"/>
    <w:rsid w:val="00F92402"/>
    <w:rsid w:val="00F94AB5"/>
    <w:rsid w:val="00F94C99"/>
    <w:rsid w:val="00FA38AA"/>
    <w:rsid w:val="00FA4A25"/>
    <w:rsid w:val="00FC4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CA89FA5-FB1D-482D-9EF8-72CD8342B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539A"/>
    <w:pPr>
      <w:suppressAutoHyphens/>
    </w:pPr>
    <w:rPr>
      <w:rFonts w:ascii="Times New Roman" w:eastAsia="Times New Roman" w:hAnsi="Times New Roman"/>
      <w:kern w:val="2"/>
      <w:lang w:eastAsia="zh-CN"/>
    </w:rPr>
  </w:style>
  <w:style w:type="paragraph" w:styleId="Ttulo1">
    <w:name w:val="heading 1"/>
    <w:basedOn w:val="Normal"/>
    <w:next w:val="Normal"/>
    <w:link w:val="Ttulo1Char"/>
    <w:qFormat/>
    <w:rsid w:val="00C7539A"/>
    <w:pPr>
      <w:keepNext/>
      <w:numPr>
        <w:numId w:val="2"/>
      </w:numPr>
      <w:outlineLvl w:val="0"/>
    </w:pPr>
    <w:rPr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E6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41E62"/>
  </w:style>
  <w:style w:type="paragraph" w:styleId="Rodap">
    <w:name w:val="footer"/>
    <w:basedOn w:val="Normal"/>
    <w:link w:val="RodapChar"/>
    <w:uiPriority w:val="99"/>
    <w:unhideWhenUsed/>
    <w:rsid w:val="00641E6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41E62"/>
  </w:style>
  <w:style w:type="paragraph" w:styleId="Textodebalo">
    <w:name w:val="Balloon Text"/>
    <w:basedOn w:val="Normal"/>
    <w:link w:val="TextodebaloChar"/>
    <w:uiPriority w:val="99"/>
    <w:semiHidden/>
    <w:unhideWhenUsed/>
    <w:rsid w:val="003C6E24"/>
    <w:rPr>
      <w:rFonts w:ascii="Segoe UI" w:hAnsi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3C6E24"/>
    <w:rPr>
      <w:rFonts w:ascii="Segoe UI" w:hAnsi="Segoe UI" w:cs="Segoe UI"/>
      <w:sz w:val="18"/>
      <w:szCs w:val="18"/>
      <w:lang w:eastAsia="en-US"/>
    </w:rPr>
  </w:style>
  <w:style w:type="paragraph" w:styleId="SemEspaamento">
    <w:name w:val="No Spacing"/>
    <w:uiPriority w:val="1"/>
    <w:qFormat/>
    <w:rsid w:val="002A6E8E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9A754F"/>
    <w:rPr>
      <w:color w:val="0563C1"/>
      <w:u w:val="single"/>
    </w:rPr>
  </w:style>
  <w:style w:type="paragraph" w:customStyle="1" w:styleId="Estilopadro">
    <w:name w:val="Estilo padrão"/>
    <w:rsid w:val="00F14072"/>
    <w:pPr>
      <w:widowControl w:val="0"/>
      <w:tabs>
        <w:tab w:val="left" w:pos="709"/>
      </w:tabs>
      <w:suppressAutoHyphens/>
      <w:spacing w:after="200" w:line="276" w:lineRule="auto"/>
    </w:pPr>
    <w:rPr>
      <w:rFonts w:ascii="Liberation Serif" w:eastAsia="DejaVu Sans" w:hAnsi="Liberation Serif" w:cs="DejaVu Sans"/>
      <w:sz w:val="24"/>
      <w:szCs w:val="24"/>
      <w:lang w:eastAsia="zh-CN" w:bidi="hi-IN"/>
    </w:rPr>
  </w:style>
  <w:style w:type="character" w:customStyle="1" w:styleId="Ttulo1Char">
    <w:name w:val="Título 1 Char"/>
    <w:basedOn w:val="Fontepargpadro"/>
    <w:link w:val="Ttulo1"/>
    <w:rsid w:val="00C7539A"/>
    <w:rPr>
      <w:rFonts w:ascii="Times New Roman" w:eastAsia="Times New Roman" w:hAnsi="Times New Roman"/>
      <w:b/>
      <w:kern w:val="2"/>
      <w:sz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430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MODELO%20PAPEL%20TIMBRADO%20CAMARA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1ECDC3-F4A4-4715-BAD4-1BA91AC1C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PAPEL TIMBRADO CAMARA</Template>
  <TotalTime>3</TotalTime>
  <Pages>1</Pages>
  <Words>62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</dc:creator>
  <cp:lastModifiedBy>Rosa</cp:lastModifiedBy>
  <cp:revision>3</cp:revision>
  <cp:lastPrinted>2016-06-02T15:11:00Z</cp:lastPrinted>
  <dcterms:created xsi:type="dcterms:W3CDTF">2017-06-26T16:09:00Z</dcterms:created>
  <dcterms:modified xsi:type="dcterms:W3CDTF">2017-06-26T16:11:00Z</dcterms:modified>
</cp:coreProperties>
</file>