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Default="00ED0817"/>
    <w:p w:rsidR="00970BA8" w:rsidRDefault="00970BA8" w:rsidP="002A6E8E">
      <w:pPr>
        <w:jc w:val="both"/>
        <w:rPr>
          <w:rFonts w:ascii="Verdana" w:hAnsi="Verdana"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sz w:val="32"/>
          <w:szCs w:val="32"/>
        </w:rPr>
      </w:pPr>
      <w:r w:rsidRPr="00007967">
        <w:rPr>
          <w:rFonts w:ascii="Arial" w:hAnsi="Arial" w:cs="Arial"/>
          <w:b/>
          <w:bCs/>
          <w:sz w:val="32"/>
          <w:szCs w:val="32"/>
        </w:rPr>
        <w:t>TERMO DE HOMOLOGAÇÃO</w:t>
      </w:r>
    </w:p>
    <w:p w:rsidR="00007967" w:rsidRPr="00007967" w:rsidRDefault="00007967" w:rsidP="00007967">
      <w:pPr>
        <w:jc w:val="both"/>
        <w:rPr>
          <w:rFonts w:ascii="Arial" w:hAnsi="Arial" w:cs="Arial"/>
          <w:sz w:val="32"/>
          <w:szCs w:val="32"/>
        </w:rPr>
      </w:pPr>
    </w:p>
    <w:p w:rsidR="00007967" w:rsidRPr="00007967" w:rsidRDefault="00EA0CD9" w:rsidP="0000796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Edital de Pregão Presencial nº</w:t>
      </w:r>
      <w:r w:rsidR="0036515A">
        <w:rPr>
          <w:rFonts w:ascii="Arial" w:hAnsi="Arial" w:cs="Arial"/>
          <w:b/>
          <w:bCs/>
        </w:rPr>
        <w:t>1</w:t>
      </w:r>
      <w:r w:rsidR="0087096B">
        <w:rPr>
          <w:rFonts w:ascii="Arial" w:hAnsi="Arial" w:cs="Arial"/>
          <w:b/>
          <w:bCs/>
        </w:rPr>
        <w:t>4</w:t>
      </w:r>
      <w:r w:rsidR="003A3B4B">
        <w:rPr>
          <w:rFonts w:ascii="Arial" w:hAnsi="Arial" w:cs="Arial"/>
          <w:b/>
          <w:bCs/>
        </w:rPr>
        <w:t>/2016</w:t>
      </w:r>
      <w:r w:rsidR="00EC4644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Processo nº </w:t>
      </w:r>
      <w:r w:rsidR="0087096B">
        <w:rPr>
          <w:rFonts w:ascii="Arial" w:hAnsi="Arial" w:cs="Arial"/>
          <w:b/>
          <w:bCs/>
        </w:rPr>
        <w:t>40.362</w:t>
      </w:r>
      <w:r w:rsidR="003A3B4B">
        <w:rPr>
          <w:rFonts w:ascii="Arial" w:hAnsi="Arial" w:cs="Arial"/>
          <w:b/>
          <w:bCs/>
        </w:rPr>
        <w:t>/2016</w:t>
      </w:r>
      <w:r w:rsidR="008A54F4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Objeto: Aquisição </w:t>
      </w:r>
      <w:r w:rsidR="00C76070">
        <w:rPr>
          <w:rFonts w:ascii="Arial" w:hAnsi="Arial" w:cs="Arial"/>
          <w:b/>
          <w:bCs/>
        </w:rPr>
        <w:t xml:space="preserve">de </w:t>
      </w:r>
      <w:r w:rsidR="0087096B">
        <w:rPr>
          <w:rFonts w:ascii="Arial" w:hAnsi="Arial" w:cs="Arial"/>
          <w:b/>
          <w:bCs/>
        </w:rPr>
        <w:t>Câmeras de Segurança com Serviço de Instalação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</w:rPr>
        <w:t>Tendo o processo licitatório obedecido os trâmites legais e principalmente as regras das leis nº 10.520/02 e 8.666/93, e estand</w:t>
      </w:r>
      <w:r>
        <w:rPr>
          <w:rFonts w:ascii="Arial" w:hAnsi="Arial" w:cs="Arial"/>
        </w:rPr>
        <w:t>o de acordo com a adjudicação da pregoeira</w:t>
      </w:r>
      <w:r w:rsidRPr="00007967">
        <w:rPr>
          <w:rFonts w:ascii="Arial" w:hAnsi="Arial" w:cs="Arial"/>
        </w:rPr>
        <w:t xml:space="preserve"> oficial desta Câmara Municipal, </w:t>
      </w:r>
      <w:r w:rsidRPr="00007967">
        <w:rPr>
          <w:rFonts w:ascii="Arial" w:hAnsi="Arial" w:cs="Arial"/>
          <w:b/>
          <w:bCs/>
        </w:rPr>
        <w:t>HOMOLOGO</w:t>
      </w:r>
      <w:r w:rsidRPr="00007967">
        <w:rPr>
          <w:rFonts w:ascii="Arial" w:hAnsi="Arial" w:cs="Arial"/>
        </w:rPr>
        <w:t xml:space="preserve"> o procedimento, autorizando o empenho em favor da(s) empresa(s) vencedora(s), conforme segue: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LICITANTE: </w:t>
      </w:r>
      <w:r w:rsidR="0087096B">
        <w:rPr>
          <w:rFonts w:ascii="Arial" w:hAnsi="Arial" w:cs="Arial"/>
          <w:b/>
          <w:bCs/>
        </w:rPr>
        <w:t>CACHOEIRO TELECOMUNICAÇÕES COMÉRCIO E SERVIÇOS EIRELI ME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CNPJ:  </w:t>
      </w:r>
      <w:r w:rsidR="0087096B">
        <w:rPr>
          <w:rFonts w:ascii="Arial" w:hAnsi="Arial" w:cs="Arial"/>
          <w:b/>
          <w:bCs/>
        </w:rPr>
        <w:t>04.900.378/0001-00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VELOR:  R$ </w:t>
      </w:r>
      <w:r w:rsidR="0087096B">
        <w:rPr>
          <w:rFonts w:ascii="Arial" w:hAnsi="Arial" w:cs="Arial"/>
          <w:b/>
          <w:bCs/>
        </w:rPr>
        <w:t xml:space="preserve">5.000,00 </w:t>
      </w:r>
      <w:r w:rsidRPr="00007967">
        <w:rPr>
          <w:rFonts w:ascii="Arial" w:hAnsi="Arial" w:cs="Arial"/>
          <w:b/>
          <w:bCs/>
        </w:rPr>
        <w:t>(</w:t>
      </w:r>
      <w:r w:rsidR="0087096B">
        <w:rPr>
          <w:rFonts w:ascii="Arial" w:hAnsi="Arial" w:cs="Arial"/>
          <w:b/>
          <w:bCs/>
        </w:rPr>
        <w:t>cinco mil</w:t>
      </w:r>
      <w:r w:rsidR="0036515A">
        <w:rPr>
          <w:rFonts w:ascii="Arial" w:hAnsi="Arial" w:cs="Arial"/>
          <w:b/>
          <w:bCs/>
        </w:rPr>
        <w:t xml:space="preserve"> reais</w:t>
      </w:r>
      <w:r w:rsidR="004B5AE3">
        <w:rPr>
          <w:rFonts w:ascii="Arial" w:hAnsi="Arial" w:cs="Arial"/>
          <w:b/>
          <w:bCs/>
        </w:rPr>
        <w:t xml:space="preserve">) 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3A3B4B" w:rsidRPr="00007967" w:rsidRDefault="003A3B4B" w:rsidP="003A3B4B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4E084E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</w:rPr>
        <w:t xml:space="preserve">Cachoeiro de Itapemirim, </w:t>
      </w:r>
      <w:r w:rsidR="0036515A">
        <w:rPr>
          <w:rFonts w:ascii="Arial" w:hAnsi="Arial" w:cs="Arial"/>
        </w:rPr>
        <w:t>20</w:t>
      </w:r>
      <w:r w:rsidRPr="00007967">
        <w:rPr>
          <w:rFonts w:ascii="Arial" w:hAnsi="Arial" w:cs="Arial"/>
        </w:rPr>
        <w:t xml:space="preserve"> de </w:t>
      </w:r>
      <w:r w:rsidR="0087096B">
        <w:rPr>
          <w:rFonts w:ascii="Arial" w:hAnsi="Arial" w:cs="Arial"/>
        </w:rPr>
        <w:t>setembro</w:t>
      </w:r>
      <w:r w:rsidR="003A3B4B">
        <w:rPr>
          <w:rFonts w:ascii="Arial" w:hAnsi="Arial" w:cs="Arial"/>
        </w:rPr>
        <w:t xml:space="preserve"> de 2016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  <w:r w:rsidRPr="00007967">
        <w:rPr>
          <w:rFonts w:ascii="Arial" w:hAnsi="Arial" w:cs="Arial"/>
        </w:rPr>
        <w:t>J</w:t>
      </w:r>
      <w:r w:rsidRPr="00007967">
        <w:rPr>
          <w:rFonts w:ascii="Arial" w:hAnsi="Arial" w:cs="Arial"/>
          <w:b/>
          <w:bCs/>
        </w:rPr>
        <w:t>ÚLIO CÉSAR FERRARE CECCOTI</w:t>
      </w:r>
    </w:p>
    <w:p w:rsidR="00007967" w:rsidRPr="00007967" w:rsidRDefault="00007967" w:rsidP="00007967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>Presidente da Câmara Municipal</w:t>
      </w:r>
    </w:p>
    <w:p w:rsidR="00DB382A" w:rsidRPr="00007967" w:rsidRDefault="00DB382A" w:rsidP="00DB382A">
      <w:pPr>
        <w:ind w:firstLine="708"/>
        <w:jc w:val="center"/>
        <w:rPr>
          <w:rFonts w:ascii="Arial" w:hAnsi="Arial" w:cs="Arial"/>
        </w:rPr>
      </w:pPr>
      <w:bookmarkStart w:id="0" w:name="_GoBack"/>
      <w:bookmarkEnd w:id="0"/>
    </w:p>
    <w:sectPr w:rsidR="00DB382A" w:rsidRPr="00007967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967" w:rsidRDefault="00007967" w:rsidP="00641E62">
      <w:r>
        <w:separator/>
      </w:r>
    </w:p>
  </w:endnote>
  <w:endnote w:type="continuationSeparator" w:id="0">
    <w:p w:rsidR="00007967" w:rsidRDefault="00007967" w:rsidP="0064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007967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940D59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1C5C87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87096B" w:rsidP="00572946">
    <w:pPr>
      <w:pStyle w:val="Rodap"/>
      <w:jc w:val="center"/>
      <w:rPr>
        <w:sz w:val="24"/>
      </w:rPr>
    </w:pPr>
    <w:r>
      <w:rPr>
        <w:sz w:val="24"/>
      </w:rPr>
      <w:t xml:space="preserve">Pça </w:t>
    </w:r>
    <w:proofErr w:type="spellStart"/>
    <w:r>
      <w:rPr>
        <w:sz w:val="24"/>
      </w:rPr>
      <w:t>Jeronymo</w:t>
    </w:r>
    <w:proofErr w:type="spellEnd"/>
    <w:r>
      <w:rPr>
        <w:sz w:val="24"/>
      </w:rPr>
      <w:t xml:space="preserve"> Monteiro, 70 – Centro – CEP: 29302-17</w:t>
    </w:r>
    <w:r w:rsidR="00970BA8" w:rsidRPr="00572946">
      <w:rPr>
        <w:sz w:val="24"/>
      </w:rPr>
      <w:t>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967" w:rsidRDefault="00007967" w:rsidP="00641E62">
      <w:r>
        <w:separator/>
      </w:r>
    </w:p>
  </w:footnote>
  <w:footnote w:type="continuationSeparator" w:id="0">
    <w:p w:rsidR="00007967" w:rsidRDefault="00007967" w:rsidP="00641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007967" w:rsidRDefault="00007967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007967">
      <w:rPr>
        <w:rFonts w:ascii="Arial" w:hAnsi="Arial" w:cs="Arial"/>
        <w:sz w:val="30"/>
        <w:szCs w:val="30"/>
      </w:rPr>
      <w:t>CÂMARA MUNICIPAL DE CACHOEIRO DE ITAPEMIRIM</w:t>
    </w:r>
  </w:p>
  <w:p w:rsidR="00641E62" w:rsidRPr="00007967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007967">
      <w:rPr>
        <w:rFonts w:ascii="Arial" w:hAnsi="Arial" w:cs="Arial"/>
        <w:sz w:val="30"/>
        <w:szCs w:val="30"/>
      </w:rPr>
      <w:t xml:space="preserve">                       </w:t>
    </w:r>
    <w:r w:rsidR="002221C3" w:rsidRPr="00007967">
      <w:rPr>
        <w:rFonts w:ascii="Arial" w:hAnsi="Arial" w:cs="Arial"/>
        <w:sz w:val="30"/>
        <w:szCs w:val="30"/>
      </w:rPr>
      <w:t xml:space="preserve"> </w:t>
    </w:r>
    <w:r w:rsidR="00641E62" w:rsidRPr="00007967">
      <w:rPr>
        <w:rFonts w:ascii="Arial" w:hAnsi="Arial" w:cs="Arial"/>
        <w:sz w:val="30"/>
        <w:szCs w:val="30"/>
      </w:rPr>
      <w:t>ES</w:t>
    </w:r>
    <w:r w:rsidR="00970BA8" w:rsidRPr="00007967">
      <w:rPr>
        <w:rFonts w:ascii="Arial" w:hAnsi="Arial" w:cs="Arial"/>
        <w:sz w:val="30"/>
        <w:szCs w:val="30"/>
      </w:rPr>
      <w:t>TADO DO ESPÍRITO SANTO</w:t>
    </w:r>
  </w:p>
  <w:p w:rsidR="00641E62" w:rsidRPr="00007967" w:rsidRDefault="00007967">
    <w:pPr>
      <w:pStyle w:val="Cabealho"/>
      <w:rPr>
        <w:rFonts w:ascii="Arial" w:hAnsi="Arial" w:cs="Arial"/>
        <w:b/>
        <w:i/>
      </w:rPr>
    </w:pP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5AB41B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66399D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67"/>
    <w:rsid w:val="00007967"/>
    <w:rsid w:val="000F6F90"/>
    <w:rsid w:val="0010543C"/>
    <w:rsid w:val="001E31B4"/>
    <w:rsid w:val="002221C3"/>
    <w:rsid w:val="002243A8"/>
    <w:rsid w:val="002461CE"/>
    <w:rsid w:val="00266126"/>
    <w:rsid w:val="00270D13"/>
    <w:rsid w:val="002A6E8E"/>
    <w:rsid w:val="002B6CDA"/>
    <w:rsid w:val="002C22BA"/>
    <w:rsid w:val="003149B8"/>
    <w:rsid w:val="00353F46"/>
    <w:rsid w:val="00357D5F"/>
    <w:rsid w:val="0036515A"/>
    <w:rsid w:val="0038103C"/>
    <w:rsid w:val="003A3B4B"/>
    <w:rsid w:val="003A4E28"/>
    <w:rsid w:val="003C6E24"/>
    <w:rsid w:val="003D5B4D"/>
    <w:rsid w:val="00400E6D"/>
    <w:rsid w:val="00410496"/>
    <w:rsid w:val="00444520"/>
    <w:rsid w:val="00493A3B"/>
    <w:rsid w:val="004B5AE3"/>
    <w:rsid w:val="004E084E"/>
    <w:rsid w:val="004F5733"/>
    <w:rsid w:val="0050006E"/>
    <w:rsid w:val="00567340"/>
    <w:rsid w:val="00572946"/>
    <w:rsid w:val="00641E62"/>
    <w:rsid w:val="006821D7"/>
    <w:rsid w:val="006F61F5"/>
    <w:rsid w:val="00761D46"/>
    <w:rsid w:val="00770106"/>
    <w:rsid w:val="00773DEE"/>
    <w:rsid w:val="007E0718"/>
    <w:rsid w:val="008403E3"/>
    <w:rsid w:val="0087096B"/>
    <w:rsid w:val="00896FBE"/>
    <w:rsid w:val="008A54F4"/>
    <w:rsid w:val="00923055"/>
    <w:rsid w:val="00970BA8"/>
    <w:rsid w:val="009A754F"/>
    <w:rsid w:val="009C22E5"/>
    <w:rsid w:val="00AB05A9"/>
    <w:rsid w:val="00B579D9"/>
    <w:rsid w:val="00C76070"/>
    <w:rsid w:val="00D047B4"/>
    <w:rsid w:val="00D41000"/>
    <w:rsid w:val="00D73101"/>
    <w:rsid w:val="00DB382A"/>
    <w:rsid w:val="00E848BE"/>
    <w:rsid w:val="00EA0CD9"/>
    <w:rsid w:val="00EB234E"/>
    <w:rsid w:val="00EC4644"/>
    <w:rsid w:val="00ED0817"/>
    <w:rsid w:val="00F073C2"/>
    <w:rsid w:val="00F242B0"/>
    <w:rsid w:val="00FC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53D59D36-D475-4B64-A804-80B5CFDC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967"/>
    <w:pPr>
      <w:widowControl w:val="0"/>
      <w:suppressAutoHyphens/>
    </w:pPr>
    <w:rPr>
      <w:rFonts w:ascii="Liberation Serif" w:eastAsia="DejaVu Sans" w:hAnsi="Liberation Serif"/>
      <w:kern w:val="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538E8-179B-43BB-A34C-6C5D124A4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8</TotalTime>
  <Pages>1</Pages>
  <Words>112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3</cp:revision>
  <cp:lastPrinted>2016-05-23T15:26:00Z</cp:lastPrinted>
  <dcterms:created xsi:type="dcterms:W3CDTF">2016-09-20T10:51:00Z</dcterms:created>
  <dcterms:modified xsi:type="dcterms:W3CDTF">2016-09-20T10:59:00Z</dcterms:modified>
</cp:coreProperties>
</file>