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A8F" w:rsidRDefault="00D43A8F" w:rsidP="007A72FF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 w:rsidRPr="00B7094F">
        <w:rPr>
          <w:rFonts w:ascii="Arial" w:hAnsi="Arial" w:cs="Arial"/>
          <w:b/>
          <w:sz w:val="24"/>
        </w:rPr>
        <w:t>ATA DE ABERTURA E JULGA</w:t>
      </w:r>
      <w:r w:rsidR="00F65147">
        <w:rPr>
          <w:rFonts w:ascii="Arial" w:hAnsi="Arial" w:cs="Arial"/>
          <w:b/>
          <w:sz w:val="24"/>
        </w:rPr>
        <w:t xml:space="preserve">MENTO DO PREGÃO PRESENCIAL Nº </w:t>
      </w:r>
      <w:r w:rsidR="008F7C76">
        <w:rPr>
          <w:rFonts w:ascii="Arial" w:hAnsi="Arial" w:cs="Arial"/>
          <w:b/>
          <w:sz w:val="24"/>
        </w:rPr>
        <w:t>1</w:t>
      </w:r>
      <w:r w:rsidR="00D66EB7">
        <w:rPr>
          <w:rFonts w:ascii="Arial" w:hAnsi="Arial" w:cs="Arial"/>
          <w:b/>
          <w:sz w:val="24"/>
        </w:rPr>
        <w:t>5</w:t>
      </w:r>
      <w:r w:rsidRPr="00B7094F">
        <w:rPr>
          <w:rFonts w:ascii="Arial" w:hAnsi="Arial" w:cs="Arial"/>
          <w:b/>
          <w:sz w:val="24"/>
        </w:rPr>
        <w:t>/201</w:t>
      </w:r>
      <w:r w:rsidR="00905E65">
        <w:rPr>
          <w:rFonts w:ascii="Arial" w:hAnsi="Arial" w:cs="Arial"/>
          <w:b/>
          <w:sz w:val="24"/>
        </w:rPr>
        <w:t>6</w:t>
      </w:r>
      <w:r w:rsidRPr="00B7094F">
        <w:rPr>
          <w:rFonts w:ascii="Arial" w:hAnsi="Arial" w:cs="Arial"/>
          <w:b/>
          <w:sz w:val="24"/>
        </w:rPr>
        <w:t xml:space="preserve"> – AQUISIÇÃO DE</w:t>
      </w:r>
      <w:r w:rsidR="00627CAA" w:rsidRPr="00B7094F">
        <w:rPr>
          <w:rFonts w:ascii="Arial" w:hAnsi="Arial" w:cs="Arial"/>
          <w:b/>
          <w:sz w:val="24"/>
        </w:rPr>
        <w:t xml:space="preserve"> </w:t>
      </w:r>
      <w:r w:rsidR="00D66EB7">
        <w:rPr>
          <w:rFonts w:ascii="Arial" w:hAnsi="Arial" w:cs="Arial"/>
          <w:b/>
          <w:sz w:val="24"/>
        </w:rPr>
        <w:t>EQUIPAMENTOS DE ÁUDIO</w:t>
      </w:r>
      <w:r w:rsidR="008F7C76">
        <w:rPr>
          <w:rFonts w:ascii="Arial" w:hAnsi="Arial" w:cs="Arial"/>
          <w:b/>
          <w:sz w:val="24"/>
        </w:rPr>
        <w:t xml:space="preserve"> COM SERVIÇO DE INSTALAÇÃO</w:t>
      </w:r>
      <w:r w:rsidRPr="00B7094F">
        <w:rPr>
          <w:rFonts w:ascii="Arial" w:hAnsi="Arial" w:cs="Arial"/>
          <w:b/>
          <w:sz w:val="24"/>
        </w:rPr>
        <w:t xml:space="preserve"> - PROCESSO Nº. </w:t>
      </w:r>
      <w:r w:rsidR="00D66EB7">
        <w:rPr>
          <w:rFonts w:ascii="Arial" w:hAnsi="Arial" w:cs="Arial"/>
          <w:b/>
          <w:sz w:val="24"/>
        </w:rPr>
        <w:t>48.443</w:t>
      </w:r>
      <w:r w:rsidR="00905E65">
        <w:rPr>
          <w:rFonts w:ascii="Arial" w:hAnsi="Arial" w:cs="Arial"/>
          <w:b/>
          <w:sz w:val="24"/>
        </w:rPr>
        <w:t>/2016</w:t>
      </w:r>
      <w:r w:rsidR="00627CAA" w:rsidRPr="00B7094F">
        <w:rPr>
          <w:rFonts w:ascii="Arial" w:hAnsi="Arial" w:cs="Arial"/>
          <w:b/>
          <w:sz w:val="24"/>
        </w:rPr>
        <w:t xml:space="preserve"> – </w:t>
      </w:r>
      <w:r w:rsidR="00D66EB7">
        <w:rPr>
          <w:rFonts w:ascii="Arial" w:hAnsi="Arial" w:cs="Arial"/>
          <w:b/>
          <w:sz w:val="24"/>
        </w:rPr>
        <w:t>15/06</w:t>
      </w:r>
      <w:r w:rsidR="00905E65">
        <w:rPr>
          <w:rFonts w:ascii="Arial" w:hAnsi="Arial" w:cs="Arial"/>
          <w:b/>
          <w:sz w:val="24"/>
        </w:rPr>
        <w:t>/2016</w:t>
      </w:r>
      <w:r w:rsidRPr="00B7094F">
        <w:rPr>
          <w:rFonts w:ascii="Arial" w:hAnsi="Arial" w:cs="Arial"/>
          <w:b/>
          <w:sz w:val="24"/>
        </w:rPr>
        <w:t xml:space="preserve"> </w:t>
      </w:r>
    </w:p>
    <w:p w:rsidR="004F699F" w:rsidRPr="00B7094F" w:rsidRDefault="004F699F" w:rsidP="007A72FF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 xml:space="preserve">Aos </w:t>
      </w:r>
      <w:r w:rsidR="00D66EB7">
        <w:t>oito</w:t>
      </w:r>
      <w:r w:rsidR="00905E65">
        <w:t xml:space="preserve"> </w:t>
      </w:r>
      <w:r w:rsidR="008F7C76">
        <w:t>(0</w:t>
      </w:r>
      <w:r w:rsidR="00D66EB7">
        <w:t>8</w:t>
      </w:r>
      <w:r w:rsidRPr="00B7094F">
        <w:t xml:space="preserve">) dias do mês de </w:t>
      </w:r>
      <w:r w:rsidR="00D66EB7">
        <w:t>setembro</w:t>
      </w:r>
      <w:r w:rsidR="00627CAA" w:rsidRPr="00B7094F">
        <w:t xml:space="preserve"> </w:t>
      </w:r>
      <w:r w:rsidR="00905E65">
        <w:t>de 2016</w:t>
      </w:r>
      <w:r w:rsidR="00F65147">
        <w:t xml:space="preserve"> </w:t>
      </w:r>
      <w:r w:rsidR="00D66EB7">
        <w:t>(08/09</w:t>
      </w:r>
      <w:r w:rsidR="00905E65">
        <w:t>/2016</w:t>
      </w:r>
      <w:r w:rsidRPr="00B7094F">
        <w:t xml:space="preserve">), às 10:00 horas, na SALA DE LICITAÇÃO, reuniram-se o Pregoeiro e Equipe de Apoio, designados conforme Portaria nº. 04/2013 e </w:t>
      </w:r>
      <w:r w:rsidR="00905E65">
        <w:t>34/2016</w:t>
      </w:r>
      <w:r w:rsidRPr="00B7094F">
        <w:t>.</w:t>
      </w:r>
    </w:p>
    <w:p w:rsidR="00D43A8F" w:rsidRPr="00B7094F" w:rsidRDefault="00D43A8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A sessão foi declarada aberta pelo Pregoeiro, em voz audível, descreveu sucintamente os procedimentos, bem como alertou os presentes da responsabilidade ao participarem do Pregão. Leu o art. 7º da Lei nº. 10.520 de 17 de julho de 2002.</w:t>
      </w:r>
    </w:p>
    <w:p w:rsidR="00D43A8F" w:rsidRPr="00B7094F" w:rsidRDefault="00D43A8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Aprese</w:t>
      </w:r>
      <w:r w:rsidR="00D4741E" w:rsidRPr="00B7094F">
        <w:t xml:space="preserve">ntaram-se para o credenciamento </w:t>
      </w:r>
      <w:r w:rsidR="005545A3">
        <w:t>OITO</w:t>
      </w:r>
      <w:r w:rsidR="00720FE5">
        <w:t xml:space="preserve"> (</w:t>
      </w:r>
      <w:r w:rsidR="005545A3">
        <w:t>08</w:t>
      </w:r>
      <w:r w:rsidR="00720FE5">
        <w:t>)</w:t>
      </w:r>
      <w:r w:rsidRPr="00B7094F">
        <w:t xml:space="preserve"> </w:t>
      </w:r>
      <w:r w:rsidR="00D4741E" w:rsidRPr="00B7094F">
        <w:t>firma</w:t>
      </w:r>
      <w:r w:rsidRPr="00B7094F">
        <w:t xml:space="preserve"> objetivando à participação no procedimento, o interessado e respectivo representante lega</w:t>
      </w:r>
      <w:r w:rsidR="00816A84">
        <w:t>l</w:t>
      </w:r>
      <w:r w:rsidRPr="00B7094F">
        <w:t>, como se segue:</w:t>
      </w:r>
    </w:p>
    <w:p w:rsidR="00D43A8F" w:rsidRPr="00B7094F" w:rsidRDefault="00D43A8F" w:rsidP="007A72FF">
      <w:pPr>
        <w:pStyle w:val="Padro"/>
        <w:spacing w:after="0" w:line="360" w:lineRule="auto"/>
      </w:pPr>
    </w:p>
    <w:tbl>
      <w:tblPr>
        <w:tblW w:w="0" w:type="auto"/>
        <w:tblInd w:w="250" w:type="dxa"/>
        <w:tblBorders>
          <w:top w:val="single" w:sz="8" w:space="0" w:color="000001"/>
          <w:left w:val="single" w:sz="8" w:space="0" w:color="000001"/>
          <w:bottom w:val="single" w:sz="8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3"/>
        <w:gridCol w:w="5030"/>
        <w:gridCol w:w="3686"/>
      </w:tblGrid>
      <w:tr w:rsidR="00D43A8F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816A84" w:rsidP="007A72FF">
            <w:pPr>
              <w:pStyle w:val="Padro"/>
              <w:spacing w:after="0" w:line="360" w:lineRule="auto"/>
              <w:jc w:val="center"/>
            </w:pPr>
            <w:r>
              <w:rPr>
                <w:b/>
              </w:rPr>
              <w:t>Nº</w:t>
            </w:r>
            <w:r w:rsidR="00D43A8F" w:rsidRPr="00B7094F">
              <w:rPr>
                <w:b/>
              </w:rPr>
              <w:t>.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PROPONENTE(S)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REPRESENTANTE(S)</w:t>
            </w:r>
          </w:p>
        </w:tc>
      </w:tr>
      <w:tr w:rsidR="00D43A8F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 w:rsidRPr="00B7094F">
              <w:rPr>
                <w:b/>
              </w:rPr>
              <w:t>01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A14B11" w:rsidP="007A72FF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A14B11" w:rsidP="007A72FF">
            <w:pPr>
              <w:pStyle w:val="Padro"/>
              <w:spacing w:after="0" w:line="360" w:lineRule="auto"/>
            </w:pPr>
            <w:r>
              <w:t>GEOVANNI LUIZ DONATO</w:t>
            </w:r>
          </w:p>
        </w:tc>
      </w:tr>
      <w:tr w:rsidR="002B57F1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Pr="00B7094F" w:rsidRDefault="002B57F1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Default="00A14B11" w:rsidP="007A72FF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Default="00A14B11" w:rsidP="007A72FF">
            <w:pPr>
              <w:pStyle w:val="Padro"/>
              <w:spacing w:after="0" w:line="360" w:lineRule="auto"/>
            </w:pPr>
            <w:r>
              <w:t>BRUNO ANDRE MASSENA</w:t>
            </w:r>
          </w:p>
        </w:tc>
      </w:tr>
      <w:tr w:rsidR="002B57F1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Pr="00B7094F" w:rsidRDefault="002B57F1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Default="00A14B11" w:rsidP="007A72FF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57F1" w:rsidRDefault="00A14B11" w:rsidP="007A72FF">
            <w:pPr>
              <w:pStyle w:val="Padro"/>
              <w:spacing w:after="0" w:line="360" w:lineRule="auto"/>
            </w:pPr>
            <w:r>
              <w:t>LEONARDO GODINHO SANTOS</w:t>
            </w:r>
          </w:p>
        </w:tc>
      </w:tr>
      <w:tr w:rsidR="00592DB7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592DB7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A14B11" w:rsidP="007A72FF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A14B11" w:rsidP="007A72FF">
            <w:pPr>
              <w:pStyle w:val="Padro"/>
              <w:spacing w:after="0" w:line="360" w:lineRule="auto"/>
            </w:pPr>
            <w:r>
              <w:t>JEAN CHRISTIAN PIMENTA</w:t>
            </w:r>
          </w:p>
        </w:tc>
      </w:tr>
      <w:tr w:rsidR="00592DB7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592DB7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A14B11" w:rsidP="007A72FF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A14B11" w:rsidP="007A72FF">
            <w:pPr>
              <w:pStyle w:val="Padro"/>
              <w:spacing w:after="0" w:line="360" w:lineRule="auto"/>
            </w:pPr>
            <w:r>
              <w:t xml:space="preserve">ALAN RICARDO GONÇALVES </w:t>
            </w:r>
          </w:p>
        </w:tc>
      </w:tr>
      <w:tr w:rsidR="00592DB7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592DB7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A14B11" w:rsidP="007A72FF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8179C5" w:rsidP="007A72FF">
            <w:pPr>
              <w:pStyle w:val="Padro"/>
              <w:spacing w:after="0" w:line="360" w:lineRule="auto"/>
            </w:pPr>
            <w:r>
              <w:t xml:space="preserve">WAGNER ALVES FERREIRA </w:t>
            </w:r>
          </w:p>
        </w:tc>
      </w:tr>
      <w:tr w:rsidR="00592DB7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592DB7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07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8179C5" w:rsidP="007A72FF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8179C5" w:rsidP="007A72FF">
            <w:pPr>
              <w:pStyle w:val="Padro"/>
              <w:spacing w:after="0" w:line="360" w:lineRule="auto"/>
            </w:pPr>
            <w:r>
              <w:t>VITOR FADINI SILVESTRE</w:t>
            </w:r>
          </w:p>
        </w:tc>
      </w:tr>
      <w:tr w:rsidR="00592DB7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592DB7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8179C5" w:rsidP="007A72FF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DB7" w:rsidRDefault="008179C5" w:rsidP="007A72FF">
            <w:pPr>
              <w:pStyle w:val="Padro"/>
              <w:spacing w:after="0" w:line="360" w:lineRule="auto"/>
            </w:pPr>
            <w:r>
              <w:t>VAGNER LUIS FERREIRA</w:t>
            </w:r>
          </w:p>
        </w:tc>
      </w:tr>
    </w:tbl>
    <w:p w:rsidR="00816A84" w:rsidRDefault="00816A84" w:rsidP="008179C5">
      <w:pPr>
        <w:pStyle w:val="Padro"/>
        <w:spacing w:after="0" w:line="360" w:lineRule="auto"/>
        <w:rPr>
          <w:b/>
          <w:u w:val="single"/>
        </w:rPr>
      </w:pPr>
    </w:p>
    <w:p w:rsidR="00D43A8F" w:rsidRPr="00B7094F" w:rsidRDefault="00627CAA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 xml:space="preserve">REGISTRO DO PREGÃO Nº </w:t>
      </w:r>
      <w:r w:rsidR="00905E65">
        <w:rPr>
          <w:b/>
          <w:u w:val="single"/>
        </w:rPr>
        <w:t>1</w:t>
      </w:r>
      <w:r w:rsidR="00D66EB7">
        <w:rPr>
          <w:b/>
          <w:u w:val="single"/>
        </w:rPr>
        <w:t>5</w:t>
      </w:r>
      <w:r w:rsidR="00D43A8F" w:rsidRPr="00B7094F">
        <w:rPr>
          <w:b/>
          <w:u w:val="single"/>
        </w:rPr>
        <w:t>/201</w:t>
      </w:r>
      <w:r w:rsidR="00905E65">
        <w:rPr>
          <w:b/>
          <w:u w:val="single"/>
        </w:rPr>
        <w:t>6</w:t>
      </w: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Logo após a assinatura dos documentos de credenciamento, o Pregoeiro solicitou do(s) interessado(s), ou de seu(s) representante(s) lega</w:t>
      </w:r>
      <w:r w:rsidR="00720FE5">
        <w:t>l</w:t>
      </w:r>
      <w:r w:rsidRPr="00B7094F">
        <w:t>(</w:t>
      </w:r>
      <w:r w:rsidR="00720FE5">
        <w:t>a</w:t>
      </w:r>
      <w:r w:rsidRPr="00B7094F">
        <w:t>is), a apresentação de declaração dando ciência de pleno cumprimento dos requisitos de habilitação, e a entrega dos envelopes contendo as propostas comerciais e a documentação de habilitação.</w:t>
      </w:r>
    </w:p>
    <w:p w:rsidR="00D43A8F" w:rsidRDefault="00D43A8F" w:rsidP="007A72FF">
      <w:pPr>
        <w:pStyle w:val="Padro"/>
        <w:spacing w:after="0" w:line="360" w:lineRule="auto"/>
      </w:pPr>
      <w:r w:rsidRPr="00B7094F">
        <w:t>De imediato procedeu-se a abertura dos envelopes contendo as propostas comerciais, que foram rubricadas pelo Pregoeiro que proclamou os seus valores, e em conjunto com a equipe verificou a conformidade desta com os requisitos estabelecidos no instrumento convocatório, cujo resultado foi o seguinte:</w:t>
      </w:r>
    </w:p>
    <w:p w:rsidR="007A72FF" w:rsidRDefault="007A72FF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D43A8F" w:rsidRDefault="008F7C76" w:rsidP="007A72FF">
      <w:pPr>
        <w:pStyle w:val="Padro"/>
        <w:spacing w:after="0" w:line="360" w:lineRule="auto"/>
        <w:jc w:val="center"/>
        <w:rPr>
          <w:b/>
          <w:u w:val="single"/>
        </w:rPr>
      </w:pPr>
      <w:r>
        <w:rPr>
          <w:b/>
          <w:u w:val="single"/>
        </w:rPr>
        <w:t>LOTE</w:t>
      </w:r>
      <w:r w:rsidR="00D43A8F" w:rsidRPr="00B7094F">
        <w:rPr>
          <w:b/>
          <w:u w:val="single"/>
        </w:rPr>
        <w:t xml:space="preserve"> Nº. 01 </w:t>
      </w:r>
      <w:r>
        <w:rPr>
          <w:b/>
          <w:u w:val="single"/>
        </w:rPr>
        <w:t>–</w:t>
      </w:r>
      <w:r w:rsidR="00C41AC1">
        <w:rPr>
          <w:b/>
          <w:u w:val="single"/>
        </w:rPr>
        <w:t xml:space="preserve"> </w:t>
      </w:r>
      <w:r w:rsidR="009D0DA1">
        <w:rPr>
          <w:b/>
          <w:u w:val="single"/>
        </w:rPr>
        <w:t>EQUIPAMENTOS DE ÁUDIO</w:t>
      </w:r>
      <w:r w:rsidR="0053111B">
        <w:rPr>
          <w:b/>
          <w:u w:val="single"/>
        </w:rPr>
        <w:t xml:space="preserve"> </w:t>
      </w:r>
      <w:r w:rsidR="00D43A8F" w:rsidRPr="00B7094F">
        <w:rPr>
          <w:b/>
          <w:u w:val="single"/>
        </w:rPr>
        <w:t xml:space="preserve">- VR. ESTIMATIVO – R$ </w:t>
      </w:r>
      <w:r w:rsidR="009D0DA1">
        <w:rPr>
          <w:b/>
          <w:u w:val="single"/>
        </w:rPr>
        <w:t>15.460,00</w:t>
      </w:r>
      <w:r w:rsidR="00085C95">
        <w:rPr>
          <w:b/>
          <w:u w:val="single"/>
        </w:rPr>
        <w:t>.</w:t>
      </w:r>
    </w:p>
    <w:p w:rsidR="00816A84" w:rsidRDefault="00816A84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4819"/>
        <w:gridCol w:w="277"/>
      </w:tblGrid>
      <w:tr w:rsidR="00816A84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A84" w:rsidRPr="00B7094F" w:rsidRDefault="00816A84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84" w:rsidRPr="00B7094F" w:rsidRDefault="00816A84" w:rsidP="005545A3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</w:t>
            </w:r>
            <w:r w:rsidR="005545A3">
              <w:rPr>
                <w:b/>
              </w:rPr>
              <w:t>A</w:t>
            </w:r>
            <w:r w:rsidRPr="00B7094F">
              <w:rPr>
                <w:b/>
              </w:rPr>
              <w:t xml:space="preserve"> </w:t>
            </w:r>
            <w:r w:rsidR="005545A3">
              <w:rPr>
                <w:b/>
              </w:rPr>
              <w:t>PROPOSTA</w:t>
            </w:r>
            <w:r w:rsidR="00085C95">
              <w:rPr>
                <w:b/>
              </w:rPr>
              <w:t xml:space="preserve"> (R$)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84" w:rsidRPr="00B7094F" w:rsidRDefault="00816A84" w:rsidP="007A72FF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5545A3" w:rsidP="005545A3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5545A3" w:rsidP="005545A3">
            <w:pPr>
              <w:pStyle w:val="Padro"/>
              <w:spacing w:after="0" w:line="360" w:lineRule="auto"/>
              <w:jc w:val="center"/>
            </w:pPr>
            <w:r>
              <w:t xml:space="preserve">SEM VALOR 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  <w:r>
              <w:t>16.520,00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  <w:r>
              <w:t>11.160,00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  <w:r>
              <w:t>10.960,00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B6104C" w:rsidP="005545A3">
            <w:pPr>
              <w:pStyle w:val="Padro"/>
              <w:spacing w:after="0" w:line="360" w:lineRule="auto"/>
              <w:jc w:val="center"/>
            </w:pPr>
            <w:r>
              <w:t>14.906,21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B6104C" w:rsidP="005545A3">
            <w:pPr>
              <w:pStyle w:val="Padro"/>
              <w:spacing w:after="0" w:line="360" w:lineRule="auto"/>
              <w:jc w:val="center"/>
            </w:pPr>
            <w:r>
              <w:t>SEM VALOR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B6104C" w:rsidP="005545A3">
            <w:pPr>
              <w:pStyle w:val="Padro"/>
              <w:spacing w:after="0" w:line="360" w:lineRule="auto"/>
              <w:jc w:val="center"/>
            </w:pPr>
            <w:r>
              <w:t>9.540,00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B6104C" w:rsidP="005545A3">
            <w:pPr>
              <w:pStyle w:val="Padro"/>
              <w:spacing w:after="0" w:line="360" w:lineRule="auto"/>
              <w:jc w:val="center"/>
            </w:pPr>
            <w:r>
              <w:t>18.900,00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</w:tbl>
    <w:p w:rsidR="00816A84" w:rsidRDefault="00816A84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2E27C9" w:rsidRDefault="002E27C9" w:rsidP="002E27C9">
      <w:pPr>
        <w:pStyle w:val="Padro"/>
        <w:spacing w:after="0" w:line="360" w:lineRule="auto"/>
        <w:jc w:val="left"/>
        <w:rPr>
          <w:b/>
          <w:u w:val="single"/>
        </w:rPr>
      </w:pPr>
      <w:r>
        <w:rPr>
          <w:b/>
          <w:u w:val="single"/>
        </w:rPr>
        <w:t>OBS.:</w:t>
      </w:r>
      <w:r>
        <w:rPr>
          <w:b/>
        </w:rPr>
        <w:t xml:space="preserve"> Ao iniciar, o representante da empresa </w:t>
      </w:r>
      <w:proofErr w:type="spellStart"/>
      <w:r>
        <w:rPr>
          <w:b/>
        </w:rPr>
        <w:t>Caparao</w:t>
      </w:r>
      <w:proofErr w:type="spellEnd"/>
      <w:r>
        <w:rPr>
          <w:b/>
        </w:rPr>
        <w:t xml:space="preserve"> Music o Sr. </w:t>
      </w:r>
      <w:r w:rsidRPr="002E27C9">
        <w:rPr>
          <w:b/>
        </w:rPr>
        <w:t>VAGNER LUIS FERREIRA</w:t>
      </w:r>
      <w:r>
        <w:t xml:space="preserve"> e</w:t>
      </w:r>
      <w:r w:rsidRPr="002E27C9">
        <w:rPr>
          <w:b/>
        </w:rPr>
        <w:t xml:space="preserve"> o representante da </w:t>
      </w:r>
      <w:proofErr w:type="spellStart"/>
      <w:r w:rsidRPr="002E27C9">
        <w:rPr>
          <w:b/>
        </w:rPr>
        <w:t>Citron</w:t>
      </w:r>
      <w:proofErr w:type="spellEnd"/>
      <w:r w:rsidRPr="002E27C9">
        <w:rPr>
          <w:b/>
        </w:rPr>
        <w:t xml:space="preserve"> Sr. BRUNO </w:t>
      </w:r>
      <w:proofErr w:type="gramStart"/>
      <w:r w:rsidRPr="002E27C9">
        <w:rPr>
          <w:b/>
        </w:rPr>
        <w:t xml:space="preserve">ANDRE, </w:t>
      </w:r>
      <w:r>
        <w:t xml:space="preserve"> solicitou</w:t>
      </w:r>
      <w:proofErr w:type="gramEnd"/>
      <w:r>
        <w:t xml:space="preserve"> que o licitante vencedor do lote 01  nos itens 3 e 4 devem entregar o material de acordo com as especificações do edital.</w:t>
      </w:r>
      <w:r w:rsidR="00AA51DA">
        <w:t xml:space="preserve"> E será marcado uma data para entrega do material e todos os licitantes serão convidados para participar do recebimento do material, e de forma a auxiliar na fiscalização da entrega.</w:t>
      </w:r>
    </w:p>
    <w:p w:rsidR="002E27C9" w:rsidRDefault="002E27C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2E27C9" w:rsidRDefault="002E27C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>LANCES DA(S) PROPONENTE(S):</w:t>
      </w: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D43A8F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B6104C" w:rsidP="00B6104C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DB1DAB" w:rsidP="00B6104C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DB1DAB" w:rsidP="00B6104C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AA51DA">
            <w:pPr>
              <w:pStyle w:val="Padro"/>
              <w:spacing w:after="0" w:line="360" w:lineRule="auto"/>
              <w:jc w:val="center"/>
            </w:pPr>
            <w:r>
              <w:t>10.940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10.935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10.930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DB1DAB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10.900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DB1DAB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DB1DAB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DB1DAB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DB1DAB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DB1DAB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B6104C" w:rsidP="00B6104C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10.950,00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Default="00AA51DA" w:rsidP="00B6104C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4F699F" w:rsidRDefault="004F699F" w:rsidP="007A72FF">
      <w:pPr>
        <w:pStyle w:val="Padro"/>
        <w:spacing w:after="0" w:line="360" w:lineRule="auto"/>
      </w:pPr>
    </w:p>
    <w:p w:rsidR="005545A3" w:rsidRPr="00AA51DA" w:rsidRDefault="00AA51DA" w:rsidP="007A72FF">
      <w:pPr>
        <w:pStyle w:val="Padro"/>
        <w:spacing w:after="0" w:line="360" w:lineRule="auto"/>
        <w:rPr>
          <w:b/>
        </w:rPr>
      </w:pPr>
      <w:r w:rsidRPr="00AA51DA">
        <w:rPr>
          <w:b/>
        </w:rPr>
        <w:t xml:space="preserve">OBS. A EMPRESA MICRO TEC, SOLICITOU </w:t>
      </w:r>
      <w:proofErr w:type="gramStart"/>
      <w:r w:rsidRPr="00AA51DA">
        <w:rPr>
          <w:b/>
        </w:rPr>
        <w:t>A  RETIRADA</w:t>
      </w:r>
      <w:proofErr w:type="gramEnd"/>
      <w:r w:rsidRPr="00AA51DA">
        <w:rPr>
          <w:b/>
        </w:rPr>
        <w:t xml:space="preserve"> DE SUA PROPSOTA, POIS A MARCA QUE COTOU, NÃO ATENDE AS ESPECIFICAÇÕES SOLICITADAS NO EDITAL.</w:t>
      </w:r>
    </w:p>
    <w:p w:rsidR="005545A3" w:rsidRDefault="005545A3" w:rsidP="007A72FF">
      <w:pPr>
        <w:pStyle w:val="Padro"/>
        <w:spacing w:after="0" w:line="360" w:lineRule="auto"/>
        <w:rPr>
          <w:b/>
        </w:rPr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  <w:r>
              <w:t>10.885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10.500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10.490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10.450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10.890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DB1DAB" w:rsidRPr="00AA51DA" w:rsidRDefault="00DB1DAB" w:rsidP="007A72FF">
      <w:pPr>
        <w:pStyle w:val="Padro"/>
        <w:spacing w:after="0" w:line="360" w:lineRule="auto"/>
        <w:rPr>
          <w:b/>
        </w:rPr>
      </w:pPr>
    </w:p>
    <w:p w:rsidR="005545A3" w:rsidRDefault="005545A3" w:rsidP="007A72FF">
      <w:pPr>
        <w:pStyle w:val="Padro"/>
        <w:spacing w:after="0" w:line="360" w:lineRule="auto"/>
        <w:rPr>
          <w:b/>
        </w:rPr>
      </w:pPr>
    </w:p>
    <w:p w:rsidR="001203B9" w:rsidRDefault="001203B9" w:rsidP="007A72FF">
      <w:pPr>
        <w:pStyle w:val="Padro"/>
        <w:spacing w:after="0" w:line="360" w:lineRule="auto"/>
        <w:rPr>
          <w:b/>
        </w:rPr>
      </w:pPr>
    </w:p>
    <w:p w:rsidR="001203B9" w:rsidRDefault="001203B9" w:rsidP="007A72FF">
      <w:pPr>
        <w:pStyle w:val="Padro"/>
        <w:spacing w:after="0" w:line="360" w:lineRule="auto"/>
        <w:rPr>
          <w:b/>
        </w:rPr>
      </w:pPr>
    </w:p>
    <w:p w:rsidR="001203B9" w:rsidRDefault="001203B9" w:rsidP="007A72FF">
      <w:pPr>
        <w:pStyle w:val="Padro"/>
        <w:spacing w:after="0" w:line="360" w:lineRule="auto"/>
        <w:rPr>
          <w:b/>
        </w:rPr>
      </w:pPr>
    </w:p>
    <w:p w:rsidR="001203B9" w:rsidRDefault="001203B9" w:rsidP="007A72FF">
      <w:pPr>
        <w:pStyle w:val="Padro"/>
        <w:spacing w:after="0" w:line="360" w:lineRule="auto"/>
        <w:rPr>
          <w:b/>
        </w:rPr>
      </w:pPr>
    </w:p>
    <w:p w:rsidR="001203B9" w:rsidRDefault="001203B9" w:rsidP="007A72FF">
      <w:pPr>
        <w:pStyle w:val="Padro"/>
        <w:spacing w:after="0" w:line="360" w:lineRule="auto"/>
        <w:rPr>
          <w:b/>
        </w:rPr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  <w:r>
              <w:t>10.395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10.000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9.950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9.900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10.400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1203B9" w:rsidRDefault="001203B9" w:rsidP="007A72FF">
      <w:pPr>
        <w:pStyle w:val="Padro"/>
        <w:spacing w:after="0" w:line="360" w:lineRule="auto"/>
        <w:rPr>
          <w:b/>
        </w:rPr>
      </w:pPr>
    </w:p>
    <w:p w:rsidR="001203B9" w:rsidRDefault="001203B9" w:rsidP="007A72FF">
      <w:pPr>
        <w:pStyle w:val="Padro"/>
        <w:spacing w:after="0" w:line="360" w:lineRule="auto"/>
        <w:rPr>
          <w:b/>
        </w:rPr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  <w:r>
              <w:t>9.880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9.879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9.850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9.840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9.890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1203B9" w:rsidRPr="00AA51DA" w:rsidRDefault="001203B9" w:rsidP="007A72FF">
      <w:pPr>
        <w:pStyle w:val="Padro"/>
        <w:spacing w:after="0" w:line="360" w:lineRule="auto"/>
        <w:rPr>
          <w:b/>
        </w:rPr>
      </w:pPr>
    </w:p>
    <w:p w:rsidR="005545A3" w:rsidRDefault="005545A3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  <w:r>
              <w:t>9.799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9.760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–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9.755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9.750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9.800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1203B9" w:rsidRDefault="001203B9" w:rsidP="007A72FF">
      <w:pPr>
        <w:pStyle w:val="Padro"/>
        <w:spacing w:after="0" w:line="360" w:lineRule="auto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9.699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9.700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5545A3" w:rsidRDefault="005545A3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9.500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9.695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9.000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9.499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</w:tbl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p w:rsidR="001203B9" w:rsidRDefault="001203B9" w:rsidP="007A72FF">
      <w:pPr>
        <w:pStyle w:val="Padro"/>
        <w:spacing w:after="0" w:line="360" w:lineRule="auto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Pr="00B7094F" w:rsidRDefault="001203B9" w:rsidP="001203B9">
            <w:pPr>
              <w:pStyle w:val="Padro"/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CITRON IMPLEMENTOS ELETRÔNICOS LTDA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SOFT TECNOLOGIA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A1297C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9.000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SIM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ELETROSOM LTDA - EPP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CACHOEIRO TELECOMUNICAÇÕES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DIAMETRO SOMORIZAÇÃO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 xml:space="preserve">MICRO TECH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  <w:tr w:rsidR="001203B9" w:rsidRPr="00B7094F" w:rsidTr="001203B9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1203B9" w:rsidP="001203B9">
            <w:pPr>
              <w:pStyle w:val="Padro"/>
              <w:spacing w:after="0" w:line="360" w:lineRule="auto"/>
            </w:pPr>
            <w:r>
              <w:t>CAPARAO MUSIC COMERCIAL EIRELI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A1297C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-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3B9" w:rsidRDefault="00A1297C" w:rsidP="001203B9">
            <w:pPr>
              <w:pStyle w:val="Padro"/>
              <w:tabs>
                <w:tab w:val="clear" w:pos="708"/>
              </w:tabs>
              <w:spacing w:after="0" w:line="360" w:lineRule="auto"/>
              <w:jc w:val="center"/>
            </w:pPr>
            <w:r>
              <w:t>NÃO</w:t>
            </w:r>
          </w:p>
        </w:tc>
      </w:tr>
    </w:tbl>
    <w:p w:rsidR="001203B9" w:rsidRDefault="001203B9" w:rsidP="007A72FF">
      <w:pPr>
        <w:pStyle w:val="Padro"/>
        <w:spacing w:after="0" w:line="360" w:lineRule="auto"/>
      </w:pPr>
    </w:p>
    <w:p w:rsidR="005545A3" w:rsidRDefault="005545A3" w:rsidP="007A72FF">
      <w:pPr>
        <w:pStyle w:val="Padro"/>
        <w:spacing w:after="0" w:line="360" w:lineRule="auto"/>
        <w:rPr>
          <w:b/>
          <w:u w:val="single"/>
        </w:rPr>
      </w:pPr>
    </w:p>
    <w:p w:rsidR="005545A3" w:rsidRDefault="005545A3" w:rsidP="007A72FF">
      <w:pPr>
        <w:pStyle w:val="Padro"/>
        <w:spacing w:after="0" w:line="360" w:lineRule="auto"/>
        <w:rPr>
          <w:b/>
          <w:u w:val="single"/>
        </w:rPr>
      </w:pPr>
    </w:p>
    <w:p w:rsidR="006411F3" w:rsidRDefault="007A72FF" w:rsidP="007A72FF">
      <w:pPr>
        <w:pStyle w:val="Padro"/>
        <w:spacing w:after="0" w:line="360" w:lineRule="auto"/>
        <w:rPr>
          <w:b/>
          <w:u w:val="single"/>
        </w:rPr>
      </w:pPr>
      <w:r w:rsidRPr="007A72FF">
        <w:rPr>
          <w:b/>
          <w:u w:val="single"/>
        </w:rPr>
        <w:t xml:space="preserve">A empresa vencedora foi a </w:t>
      </w:r>
      <w:r w:rsidR="00A1297C" w:rsidRPr="00A1297C">
        <w:rPr>
          <w:b/>
          <w:u w:val="single"/>
        </w:rPr>
        <w:t>SOFT TECNOLOGIA LTDA ME</w:t>
      </w:r>
      <w:r w:rsidRPr="007A72FF">
        <w:rPr>
          <w:b/>
          <w:u w:val="single"/>
        </w:rPr>
        <w:t xml:space="preserve">, pelo valor total de R$ </w:t>
      </w:r>
      <w:r w:rsidR="00A1297C">
        <w:rPr>
          <w:b/>
          <w:u w:val="single"/>
        </w:rPr>
        <w:t>9.000,00</w:t>
      </w:r>
      <w:r w:rsidR="00F86459">
        <w:rPr>
          <w:b/>
          <w:u w:val="single"/>
        </w:rPr>
        <w:t>.</w:t>
      </w:r>
      <w:r w:rsidR="00A1297C">
        <w:rPr>
          <w:b/>
          <w:u w:val="single"/>
        </w:rPr>
        <w:t xml:space="preserve"> (Nove mil reais)</w:t>
      </w:r>
      <w:r w:rsidR="006411F3">
        <w:rPr>
          <w:b/>
          <w:u w:val="single"/>
        </w:rPr>
        <w:t>.  No entanto, na conferência das documentações, a licitante foi inabilitada, por não atendimento ao edital, quanto à apresentação da QUALIFICAÇÃO TÉCNICA (a). Passando então, a abertura do envelope de habilitação da empresa CAPARAO MUSIC COMERCIAL EIRELI,</w:t>
      </w:r>
      <w:r w:rsidR="00A700C3">
        <w:rPr>
          <w:b/>
          <w:u w:val="single"/>
        </w:rPr>
        <w:t xml:space="preserve"> e verificando sua habilitação, se deu por vencedora,</w:t>
      </w:r>
      <w:r w:rsidR="006411F3">
        <w:rPr>
          <w:b/>
          <w:u w:val="single"/>
        </w:rPr>
        <w:t xml:space="preserve"> no valor de R$ 9.499,00 (nove mil e quatrocentos e noventa e nove reais)</w:t>
      </w:r>
      <w:r w:rsidR="00A700C3">
        <w:rPr>
          <w:b/>
          <w:u w:val="single"/>
        </w:rPr>
        <w:t>.</w:t>
      </w:r>
      <w:r w:rsidR="006411F3">
        <w:rPr>
          <w:b/>
          <w:u w:val="single"/>
        </w:rPr>
        <w:t xml:space="preserve">  </w:t>
      </w:r>
    </w:p>
    <w:p w:rsidR="00D43A8F" w:rsidRPr="007A72FF" w:rsidRDefault="006411F3" w:rsidP="007A72FF">
      <w:pPr>
        <w:pStyle w:val="Padro"/>
        <w:spacing w:after="0" w:line="360" w:lineRule="auto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53111B" w:rsidRDefault="0053111B" w:rsidP="007A72FF">
      <w:pPr>
        <w:pStyle w:val="Padro"/>
        <w:spacing w:after="0" w:line="360" w:lineRule="auto"/>
        <w:rPr>
          <w:b/>
          <w:u w:val="single"/>
        </w:rPr>
      </w:pPr>
    </w:p>
    <w:p w:rsidR="007A72FF" w:rsidRDefault="00A1297C" w:rsidP="007A72FF">
      <w:pPr>
        <w:pStyle w:val="Padro"/>
        <w:spacing w:after="0" w:line="360" w:lineRule="auto"/>
        <w:rPr>
          <w:b/>
        </w:rPr>
      </w:pPr>
      <w:r w:rsidRPr="00A1297C">
        <w:rPr>
          <w:b/>
        </w:rPr>
        <w:t>OBS.: Somente a empresa</w:t>
      </w:r>
      <w:r w:rsidR="006411F3">
        <w:rPr>
          <w:b/>
        </w:rPr>
        <w:t xml:space="preserve"> SONORA ACOUS</w:t>
      </w:r>
      <w:r w:rsidRPr="00A1297C">
        <w:rPr>
          <w:b/>
        </w:rPr>
        <w:t xml:space="preserve"> permaneceu com a proposta para o lote 02, de forma que todas as outras empresas retiraram suas propostas. </w:t>
      </w:r>
    </w:p>
    <w:p w:rsidR="00A700C3" w:rsidRPr="00B7094F" w:rsidRDefault="00A700C3" w:rsidP="007A72FF">
      <w:pPr>
        <w:pStyle w:val="Padro"/>
        <w:spacing w:after="0" w:line="360" w:lineRule="auto"/>
        <w:rPr>
          <w:b/>
          <w:u w:val="single"/>
        </w:rPr>
      </w:pPr>
    </w:p>
    <w:p w:rsidR="00521A73" w:rsidRDefault="00521A73" w:rsidP="007A72FF">
      <w:pPr>
        <w:pStyle w:val="Padro"/>
        <w:spacing w:after="0" w:line="360" w:lineRule="auto"/>
        <w:jc w:val="center"/>
        <w:rPr>
          <w:b/>
          <w:u w:val="single"/>
        </w:rPr>
      </w:pPr>
      <w:r>
        <w:rPr>
          <w:b/>
          <w:u w:val="single"/>
        </w:rPr>
        <w:t>LOTE</w:t>
      </w:r>
      <w:r w:rsidRPr="00B7094F">
        <w:rPr>
          <w:b/>
          <w:u w:val="single"/>
        </w:rPr>
        <w:t xml:space="preserve"> Nº. 0</w:t>
      </w:r>
      <w:r>
        <w:rPr>
          <w:b/>
          <w:u w:val="single"/>
        </w:rPr>
        <w:t>2</w:t>
      </w:r>
      <w:r w:rsidR="00816A84">
        <w:rPr>
          <w:b/>
          <w:u w:val="single"/>
        </w:rPr>
        <w:t xml:space="preserve"> </w:t>
      </w:r>
      <w:r w:rsidR="009D0DA1">
        <w:rPr>
          <w:b/>
          <w:u w:val="single"/>
        </w:rPr>
        <w:t>– SERVIÇO DE INSTALAÇÃO DOS EQUIPAMENTOS DE ÁUDIO</w:t>
      </w:r>
      <w:r w:rsidRPr="00B7094F">
        <w:rPr>
          <w:b/>
          <w:u w:val="single"/>
        </w:rPr>
        <w:t xml:space="preserve">. ESTIMATIVO – R$ </w:t>
      </w:r>
      <w:r w:rsidR="009D0DA1">
        <w:rPr>
          <w:b/>
          <w:u w:val="single"/>
        </w:rPr>
        <w:t>2.500</w:t>
      </w: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4819"/>
        <w:gridCol w:w="277"/>
      </w:tblGrid>
      <w:tr w:rsidR="00A1297C" w:rsidRPr="00B7094F" w:rsidTr="00B012E1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97C" w:rsidRPr="00B7094F" w:rsidRDefault="00A1297C" w:rsidP="00B012E1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Pr="00B7094F" w:rsidRDefault="00A1297C" w:rsidP="00B012E1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</w:t>
            </w:r>
            <w:r>
              <w:rPr>
                <w:b/>
              </w:rPr>
              <w:t>A</w:t>
            </w:r>
            <w:r w:rsidRPr="00B7094F">
              <w:rPr>
                <w:b/>
              </w:rPr>
              <w:t xml:space="preserve"> </w:t>
            </w:r>
            <w:r>
              <w:rPr>
                <w:b/>
              </w:rPr>
              <w:t>PROPOSTA (R$)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Pr="00B7094F" w:rsidRDefault="00A1297C" w:rsidP="00B012E1">
            <w:pPr>
              <w:pStyle w:val="Padro"/>
              <w:spacing w:after="0" w:line="360" w:lineRule="auto"/>
              <w:jc w:val="center"/>
            </w:pPr>
          </w:p>
        </w:tc>
      </w:tr>
      <w:tr w:rsidR="00A1297C" w:rsidRPr="00B7094F" w:rsidTr="00B012E1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Default="00A700C3" w:rsidP="00B012E1">
            <w:pPr>
              <w:pStyle w:val="Padro"/>
              <w:spacing w:after="0" w:line="360" w:lineRule="auto"/>
            </w:pPr>
            <w:r>
              <w:t>SONORA ACOUSTIC SOLUTIONS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Default="00A700C3" w:rsidP="00B012E1">
            <w:pPr>
              <w:pStyle w:val="Padro"/>
              <w:spacing w:after="0" w:line="360" w:lineRule="auto"/>
              <w:jc w:val="center"/>
            </w:pPr>
            <w:r>
              <w:t>3.000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Default="00A1297C" w:rsidP="00B012E1">
            <w:pPr>
              <w:pStyle w:val="Padro"/>
              <w:spacing w:after="0" w:line="360" w:lineRule="auto"/>
              <w:jc w:val="center"/>
            </w:pPr>
          </w:p>
        </w:tc>
      </w:tr>
    </w:tbl>
    <w:p w:rsidR="0053111B" w:rsidRDefault="0053111B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Pr="00B7094F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521A73" w:rsidRDefault="00521A7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521A73" w:rsidRDefault="00521A73" w:rsidP="007A72FF">
      <w:pPr>
        <w:pStyle w:val="Padro"/>
        <w:spacing w:after="0" w:line="360" w:lineRule="auto"/>
        <w:jc w:val="center"/>
        <w:rPr>
          <w:b/>
          <w:u w:val="single"/>
        </w:rPr>
      </w:pPr>
      <w:r w:rsidRPr="00B7094F">
        <w:rPr>
          <w:b/>
          <w:u w:val="single"/>
        </w:rPr>
        <w:t>LANCES DA(S) PROPONENTE(S):</w:t>
      </w:r>
    </w:p>
    <w:p w:rsidR="00A700C3" w:rsidRPr="00B7094F" w:rsidRDefault="00A700C3" w:rsidP="007A72FF">
      <w:pPr>
        <w:pStyle w:val="Padro"/>
        <w:spacing w:after="0" w:line="360" w:lineRule="auto"/>
        <w:jc w:val="center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1"/>
        <w:gridCol w:w="2551"/>
        <w:gridCol w:w="2403"/>
      </w:tblGrid>
      <w:tr w:rsidR="00521A73" w:rsidRPr="00B7094F" w:rsidTr="00A700C3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1A73" w:rsidRPr="00B7094F" w:rsidRDefault="00521A73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A73" w:rsidRPr="00B7094F" w:rsidRDefault="00521A73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A73" w:rsidRPr="00B7094F" w:rsidRDefault="00521A73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521A73" w:rsidRPr="00B7094F" w:rsidTr="00A700C3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A73" w:rsidRPr="00B7094F" w:rsidRDefault="00A700C3" w:rsidP="007A72FF">
            <w:pPr>
              <w:pStyle w:val="Padro"/>
              <w:spacing w:after="0" w:line="360" w:lineRule="auto"/>
              <w:jc w:val="center"/>
            </w:pPr>
            <w:r>
              <w:t>SONORA ACOUSTIC SOLUTIONS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A73" w:rsidRPr="0053111B" w:rsidRDefault="00A700C3" w:rsidP="00905E65">
            <w:pPr>
              <w:pStyle w:val="Padro"/>
              <w:spacing w:after="0" w:line="360" w:lineRule="auto"/>
              <w:jc w:val="center"/>
            </w:pPr>
            <w:r>
              <w:t>2.500</w:t>
            </w:r>
          </w:p>
        </w:tc>
        <w:tc>
          <w:tcPr>
            <w:tcW w:w="2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A73" w:rsidRPr="00B7094F" w:rsidRDefault="00A700C3" w:rsidP="007A72FF">
            <w:pPr>
              <w:pStyle w:val="Padro"/>
              <w:spacing w:after="0" w:line="360" w:lineRule="auto"/>
              <w:jc w:val="center"/>
            </w:pPr>
            <w:r>
              <w:t>SIM</w:t>
            </w:r>
          </w:p>
        </w:tc>
      </w:tr>
    </w:tbl>
    <w:p w:rsidR="001D3300" w:rsidRDefault="001D3300" w:rsidP="007A72FF">
      <w:pPr>
        <w:pStyle w:val="Padro"/>
        <w:spacing w:after="0" w:line="360" w:lineRule="auto"/>
      </w:pPr>
    </w:p>
    <w:p w:rsidR="00A700C3" w:rsidRDefault="00A700C3" w:rsidP="007A72FF">
      <w:pPr>
        <w:pStyle w:val="Padro"/>
        <w:spacing w:after="0" w:line="360" w:lineRule="auto"/>
      </w:pPr>
    </w:p>
    <w:p w:rsidR="007A72FF" w:rsidRPr="007A72FF" w:rsidRDefault="007A72FF" w:rsidP="007A72FF">
      <w:pPr>
        <w:pStyle w:val="Padro"/>
        <w:spacing w:after="0" w:line="360" w:lineRule="auto"/>
        <w:rPr>
          <w:b/>
          <w:u w:val="single"/>
        </w:rPr>
      </w:pPr>
      <w:r w:rsidRPr="007A72FF">
        <w:rPr>
          <w:b/>
          <w:u w:val="single"/>
        </w:rPr>
        <w:t xml:space="preserve">A empresa vencedora foi </w:t>
      </w:r>
      <w:r w:rsidRPr="00A700C3">
        <w:rPr>
          <w:b/>
          <w:u w:val="single"/>
        </w:rPr>
        <w:t xml:space="preserve">a </w:t>
      </w:r>
      <w:r w:rsidR="00A700C3" w:rsidRPr="00A700C3">
        <w:rPr>
          <w:b/>
          <w:u w:val="single"/>
        </w:rPr>
        <w:t>SONORA ACOUSTIC SOLUTIONS</w:t>
      </w:r>
      <w:r w:rsidRPr="00A700C3">
        <w:rPr>
          <w:b/>
          <w:u w:val="single"/>
        </w:rPr>
        <w:t>,</w:t>
      </w:r>
      <w:r w:rsidRPr="007A72FF">
        <w:rPr>
          <w:b/>
          <w:u w:val="single"/>
        </w:rPr>
        <w:t xml:space="preserve"> pelo valor total de R$ </w:t>
      </w:r>
      <w:r w:rsidR="00A700C3">
        <w:rPr>
          <w:b/>
          <w:u w:val="single"/>
        </w:rPr>
        <w:t>2.500,00 (dois mil e quinhentos reais)</w:t>
      </w:r>
      <w:r w:rsidR="002D6715">
        <w:rPr>
          <w:b/>
          <w:u w:val="single"/>
        </w:rPr>
        <w:t>.</w:t>
      </w:r>
    </w:p>
    <w:p w:rsidR="007A72FF" w:rsidRDefault="007A72FF" w:rsidP="007A72FF">
      <w:pPr>
        <w:pStyle w:val="Padro"/>
        <w:spacing w:after="0" w:line="360" w:lineRule="auto"/>
      </w:pPr>
    </w:p>
    <w:p w:rsidR="00032DEB" w:rsidRDefault="00D43A8F" w:rsidP="007A72FF">
      <w:pPr>
        <w:pStyle w:val="Padro"/>
        <w:spacing w:after="0" w:line="360" w:lineRule="auto"/>
        <w:rPr>
          <w:b/>
          <w:u w:val="single"/>
        </w:rPr>
      </w:pPr>
      <w:r w:rsidRPr="00B7094F">
        <w:t>Os documentos de habilitação examinados e as propostas dos credenciados foram rubricados pelo Pregoeiro e membros da Equipe de Apoio e colocados à disposição dos licitantes para exame e rubrica. A empresa</w:t>
      </w:r>
      <w:r w:rsidR="000E55B4" w:rsidRPr="00B7094F">
        <w:t xml:space="preserve"> </w:t>
      </w:r>
      <w:r w:rsidR="00631333">
        <w:t>SONORA ACOUSTIC SOLUTIONS</w:t>
      </w:r>
      <w:r w:rsidRPr="007A72FF">
        <w:t xml:space="preserve">, venceu </w:t>
      </w:r>
      <w:r w:rsidR="000E55B4" w:rsidRPr="007A72FF">
        <w:t>o</w:t>
      </w:r>
      <w:r w:rsidRPr="007A72FF">
        <w:t xml:space="preserve"> certame com o valor total de</w:t>
      </w:r>
      <w:r w:rsidR="007A72FF">
        <w:t xml:space="preserve"> </w:t>
      </w:r>
      <w:r w:rsidR="00032DEB" w:rsidRPr="009A6585">
        <w:t xml:space="preserve">R$ </w:t>
      </w:r>
      <w:r w:rsidR="00631333" w:rsidRPr="00631333">
        <w:t>2.500,00</w:t>
      </w:r>
      <w:r w:rsidR="009A6585" w:rsidRPr="009A6585">
        <w:t>.</w:t>
      </w:r>
    </w:p>
    <w:p w:rsidR="004F699F" w:rsidRPr="00B7094F" w:rsidRDefault="004F699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>ENCERRAMENTO</w:t>
      </w: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A pregoeira, com auxílio da equipe de apoio, analisou a documentação da proponente que apresentou a melhor oferta e estando esta em conformidade com o instrumento convocatório, e declarou vencedora do certame a(s) firma(s) acima identificada(s).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</w:t>
      </w:r>
      <w:r w:rsidR="009A3975" w:rsidRPr="00B7094F">
        <w:t xml:space="preserve">egão, na forma presencial nº. </w:t>
      </w:r>
      <w:r w:rsidR="00521A73">
        <w:t>1</w:t>
      </w:r>
      <w:r w:rsidR="009D0DA1">
        <w:t>5</w:t>
      </w:r>
      <w:r w:rsidR="009A3975" w:rsidRPr="00B7094F">
        <w:t>/201</w:t>
      </w:r>
      <w:r w:rsidR="00EA48C3">
        <w:t>6</w:t>
      </w:r>
      <w:r w:rsidR="009A3975" w:rsidRPr="00B7094F">
        <w:t xml:space="preserve"> – Processo nº. </w:t>
      </w:r>
      <w:r w:rsidR="009D0DA1">
        <w:t>48.443</w:t>
      </w:r>
      <w:r w:rsidR="00EA48C3">
        <w:t>/2016</w:t>
      </w:r>
      <w:r w:rsidR="009A3975" w:rsidRPr="00B7094F">
        <w:t xml:space="preserve"> – </w:t>
      </w:r>
      <w:r w:rsidR="009D0DA1">
        <w:t>15/06</w:t>
      </w:r>
      <w:r w:rsidR="00EA48C3">
        <w:t>/2016</w:t>
      </w:r>
      <w:r w:rsidRPr="00B7094F">
        <w:t xml:space="preserve">, que depois de lida e achada conforme é assinada pelo Pregoeiro, Equipe de Apoio e proponentes presentes ao ato. </w:t>
      </w:r>
    </w:p>
    <w:p w:rsidR="00D43A8F" w:rsidRDefault="00D43A8F" w:rsidP="007A72FF">
      <w:pPr>
        <w:pStyle w:val="Padro"/>
        <w:spacing w:after="0" w:line="360" w:lineRule="auto"/>
        <w:jc w:val="center"/>
      </w:pPr>
    </w:p>
    <w:p w:rsidR="007A72FF" w:rsidRPr="00B7094F" w:rsidRDefault="007A72FF" w:rsidP="007A72FF">
      <w:pPr>
        <w:pStyle w:val="Padro"/>
        <w:spacing w:after="0" w:line="360" w:lineRule="auto"/>
        <w:jc w:val="center"/>
      </w:pPr>
    </w:p>
    <w:p w:rsidR="00D43A8F" w:rsidRPr="00B7094F" w:rsidRDefault="00D43A8F" w:rsidP="007A72FF">
      <w:pPr>
        <w:pStyle w:val="Padro"/>
        <w:spacing w:after="0" w:line="240" w:lineRule="auto"/>
        <w:jc w:val="center"/>
      </w:pPr>
      <w:r w:rsidRPr="00B7094F">
        <w:rPr>
          <w:b/>
          <w:bCs/>
          <w:i/>
        </w:rPr>
        <w:t>ROSA DE LIMA CANSOLI HEMERLY</w:t>
      </w:r>
    </w:p>
    <w:p w:rsidR="00D43A8F" w:rsidRDefault="00D43A8F" w:rsidP="007A72FF">
      <w:pPr>
        <w:pStyle w:val="Padro"/>
        <w:spacing w:after="0" w:line="240" w:lineRule="auto"/>
        <w:jc w:val="center"/>
      </w:pPr>
      <w:r w:rsidRPr="00B7094F">
        <w:t>Pregoeira Oficial CMCI</w:t>
      </w:r>
    </w:p>
    <w:p w:rsidR="009A6585" w:rsidRPr="00B7094F" w:rsidRDefault="009A6585" w:rsidP="007A72FF">
      <w:pPr>
        <w:pStyle w:val="Padro"/>
        <w:spacing w:after="0" w:line="240" w:lineRule="auto"/>
        <w:jc w:val="center"/>
      </w:pPr>
    </w:p>
    <w:p w:rsidR="009A3975" w:rsidRPr="00B7094F" w:rsidRDefault="00A700C3" w:rsidP="00A700C3">
      <w:pPr>
        <w:pStyle w:val="Padro"/>
        <w:spacing w:after="0" w:line="360" w:lineRule="auto"/>
      </w:pPr>
      <w:r>
        <w:rPr>
          <w:i/>
        </w:rPr>
        <w:t xml:space="preserve">  </w:t>
      </w:r>
    </w:p>
    <w:p w:rsidR="009A3975" w:rsidRPr="00B7094F" w:rsidRDefault="009A3975" w:rsidP="007A72FF">
      <w:pPr>
        <w:pStyle w:val="Padro"/>
        <w:spacing w:after="0" w:line="360" w:lineRule="auto"/>
        <w:jc w:val="center"/>
      </w:pPr>
    </w:p>
    <w:p w:rsidR="009A6585" w:rsidRDefault="009A6585" w:rsidP="007A72FF">
      <w:pPr>
        <w:pStyle w:val="Padro"/>
        <w:spacing w:after="0" w:line="360" w:lineRule="auto"/>
        <w:rPr>
          <w:b/>
          <w:bCs/>
        </w:rPr>
      </w:pPr>
    </w:p>
    <w:p w:rsidR="00D43A8F" w:rsidRDefault="00D43A8F" w:rsidP="007A72FF">
      <w:pPr>
        <w:pStyle w:val="Padro"/>
        <w:spacing w:after="0" w:line="360" w:lineRule="auto"/>
        <w:rPr>
          <w:b/>
          <w:bCs/>
        </w:rPr>
      </w:pPr>
      <w:r w:rsidRPr="00B7094F">
        <w:rPr>
          <w:b/>
          <w:bCs/>
        </w:rPr>
        <w:lastRenderedPageBreak/>
        <w:t>COMISSÃO DE APOIO:</w:t>
      </w:r>
    </w:p>
    <w:p w:rsidR="007A72FF" w:rsidRPr="00B7094F" w:rsidRDefault="007A72FF" w:rsidP="007A72FF">
      <w:pPr>
        <w:pStyle w:val="Padro"/>
        <w:spacing w:after="0" w:line="360" w:lineRule="auto"/>
      </w:pPr>
    </w:p>
    <w:p w:rsidR="004F699F" w:rsidRPr="00B7094F" w:rsidRDefault="004F699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i/>
        </w:rPr>
        <w:t xml:space="preserve">Mateus </w:t>
      </w:r>
      <w:proofErr w:type="spellStart"/>
      <w:r w:rsidRPr="00B7094F">
        <w:rPr>
          <w:i/>
        </w:rPr>
        <w:t>Rebonato</w:t>
      </w:r>
      <w:proofErr w:type="spellEnd"/>
      <w:r w:rsidRPr="00B7094F">
        <w:rPr>
          <w:i/>
        </w:rPr>
        <w:t xml:space="preserve"> Santos                       </w:t>
      </w:r>
      <w:r w:rsidR="003027CC">
        <w:rPr>
          <w:i/>
        </w:rPr>
        <w:t xml:space="preserve">Paulo Roberto </w:t>
      </w:r>
      <w:proofErr w:type="spellStart"/>
      <w:r w:rsidR="003027CC">
        <w:rPr>
          <w:i/>
        </w:rPr>
        <w:t>Secato</w:t>
      </w:r>
      <w:proofErr w:type="spellEnd"/>
    </w:p>
    <w:p w:rsidR="00D43A8F" w:rsidRPr="00B7094F" w:rsidRDefault="00D43A8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</w:p>
    <w:p w:rsidR="00816A84" w:rsidRDefault="003027CC" w:rsidP="007A72FF">
      <w:pPr>
        <w:pStyle w:val="Padro"/>
        <w:spacing w:after="0" w:line="360" w:lineRule="auto"/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816A84">
        <w:rPr>
          <w:i/>
        </w:rPr>
        <w:t xml:space="preserve">                         </w:t>
      </w:r>
      <w:r>
        <w:rPr>
          <w:i/>
        </w:rPr>
        <w:t>José Antônio Moura Braga</w:t>
      </w:r>
    </w:p>
    <w:p w:rsidR="003027CC" w:rsidRDefault="003027CC" w:rsidP="007A72FF">
      <w:pPr>
        <w:pStyle w:val="Padro"/>
        <w:spacing w:after="0" w:line="360" w:lineRule="auto"/>
        <w:jc w:val="center"/>
        <w:rPr>
          <w:i/>
        </w:rPr>
      </w:pPr>
    </w:p>
    <w:p w:rsidR="003027CC" w:rsidRDefault="003027CC" w:rsidP="007A72FF">
      <w:pPr>
        <w:pStyle w:val="Padro"/>
        <w:spacing w:after="0" w:line="360" w:lineRule="auto"/>
        <w:jc w:val="center"/>
        <w:rPr>
          <w:i/>
        </w:rPr>
      </w:pPr>
    </w:p>
    <w:p w:rsidR="003027CC" w:rsidRPr="00B7094F" w:rsidRDefault="003027CC" w:rsidP="007A72FF">
      <w:pPr>
        <w:pStyle w:val="Padro"/>
        <w:spacing w:after="0" w:line="360" w:lineRule="auto"/>
        <w:jc w:val="center"/>
      </w:pPr>
      <w:r>
        <w:rPr>
          <w:i/>
        </w:rPr>
        <w:t>Ludmila Machado Lima</w:t>
      </w:r>
    </w:p>
    <w:p w:rsidR="00D43A8F" w:rsidRDefault="00D43A8F" w:rsidP="007A72FF">
      <w:pPr>
        <w:pStyle w:val="Padro"/>
        <w:spacing w:after="0" w:line="360" w:lineRule="auto"/>
        <w:jc w:val="center"/>
      </w:pPr>
    </w:p>
    <w:p w:rsidR="00A700C3" w:rsidRDefault="00A700C3" w:rsidP="007A72FF">
      <w:pPr>
        <w:pStyle w:val="Padro"/>
        <w:spacing w:after="0" w:line="360" w:lineRule="auto"/>
        <w:jc w:val="center"/>
      </w:pPr>
    </w:p>
    <w:p w:rsidR="00A700C3" w:rsidRDefault="00A700C3" w:rsidP="00631333">
      <w:pPr>
        <w:pStyle w:val="Padro"/>
        <w:spacing w:after="0" w:line="360" w:lineRule="auto"/>
        <w:jc w:val="left"/>
      </w:pPr>
      <w:r>
        <w:t xml:space="preserve">OBS.: Registramos em ata, que por motivo de férias, os membros da Comissão Sr. </w:t>
      </w:r>
      <w:r>
        <w:rPr>
          <w:i/>
        </w:rPr>
        <w:t>José Antônio Moura Braga e a Sra. Ludmila Machado Lima não participaram deste certame.</w:t>
      </w:r>
    </w:p>
    <w:p w:rsidR="009A6585" w:rsidRDefault="009A6585" w:rsidP="00631333">
      <w:pPr>
        <w:pStyle w:val="Padro"/>
        <w:spacing w:after="0" w:line="360" w:lineRule="auto"/>
        <w:jc w:val="left"/>
      </w:pPr>
    </w:p>
    <w:p w:rsidR="009A6585" w:rsidRDefault="00631333" w:rsidP="00631333">
      <w:pPr>
        <w:pStyle w:val="Padro"/>
        <w:spacing w:after="0" w:line="360" w:lineRule="auto"/>
        <w:jc w:val="left"/>
      </w:pPr>
      <w:r>
        <w:t xml:space="preserve">OBS.: Registra-se que as empresas Cachoeiro Telecomunicações e </w:t>
      </w:r>
      <w:proofErr w:type="spellStart"/>
      <w:r>
        <w:t>Eletroson</w:t>
      </w:r>
      <w:proofErr w:type="spellEnd"/>
      <w:r>
        <w:t xml:space="preserve">, não permaneceram até o final do certame, de forma à abrirem mão do recebimento da ata. </w:t>
      </w:r>
    </w:p>
    <w:p w:rsidR="009A6585" w:rsidRDefault="009A6585" w:rsidP="007A72FF">
      <w:pPr>
        <w:pStyle w:val="Padro"/>
        <w:spacing w:after="0" w:line="360" w:lineRule="auto"/>
        <w:jc w:val="center"/>
      </w:pPr>
    </w:p>
    <w:p w:rsidR="00D43A8F" w:rsidRDefault="00D43A8F" w:rsidP="007A72FF">
      <w:pPr>
        <w:pStyle w:val="Padro"/>
        <w:spacing w:after="0" w:line="360" w:lineRule="auto"/>
        <w:rPr>
          <w:b/>
          <w:i/>
        </w:rPr>
      </w:pPr>
      <w:r w:rsidRPr="00B7094F">
        <w:rPr>
          <w:b/>
          <w:i/>
        </w:rPr>
        <w:t>PARTICIPANTES:</w:t>
      </w:r>
    </w:p>
    <w:p w:rsidR="004F699F" w:rsidRDefault="004F699F" w:rsidP="007A72FF">
      <w:pPr>
        <w:pStyle w:val="Padro"/>
        <w:spacing w:after="0" w:line="360" w:lineRule="auto"/>
        <w:rPr>
          <w:b/>
          <w:i/>
        </w:rPr>
      </w:pPr>
    </w:p>
    <w:p w:rsidR="009A6585" w:rsidRDefault="00631333" w:rsidP="00631333">
      <w:pPr>
        <w:pStyle w:val="Padro"/>
        <w:spacing w:after="0" w:line="360" w:lineRule="auto"/>
        <w:jc w:val="left"/>
      </w:pPr>
      <w:r>
        <w:t>SONORA ACOUSTIC SOLUTIONS</w:t>
      </w:r>
      <w:r>
        <w:t xml:space="preserve">                   </w:t>
      </w:r>
      <w:r>
        <w:t>CITRON IMPLEMENTOS ELETRÔNICOS LTDA</w:t>
      </w:r>
    </w:p>
    <w:p w:rsidR="009A6585" w:rsidRDefault="00631333" w:rsidP="00631333">
      <w:pPr>
        <w:pStyle w:val="Padro"/>
        <w:spacing w:after="0" w:line="360" w:lineRule="auto"/>
        <w:jc w:val="left"/>
      </w:pPr>
      <w:r>
        <w:t xml:space="preserve">    </w:t>
      </w:r>
      <w:r>
        <w:t>GEOVANNI LUIZ DONATO</w:t>
      </w:r>
      <w:r>
        <w:t xml:space="preserve">                                             </w:t>
      </w:r>
      <w:r>
        <w:t>BRUNO ANDRE MASSENA</w:t>
      </w:r>
    </w:p>
    <w:p w:rsidR="00631333" w:rsidRDefault="00631333" w:rsidP="00631333">
      <w:pPr>
        <w:pStyle w:val="Padro"/>
        <w:spacing w:after="0" w:line="360" w:lineRule="auto"/>
        <w:jc w:val="left"/>
      </w:pPr>
    </w:p>
    <w:p w:rsidR="00631333" w:rsidRDefault="00631333" w:rsidP="00631333">
      <w:pPr>
        <w:pStyle w:val="Padro"/>
        <w:spacing w:after="0" w:line="360" w:lineRule="auto"/>
        <w:jc w:val="left"/>
      </w:pPr>
      <w:bookmarkStart w:id="0" w:name="_GoBack"/>
      <w:bookmarkEnd w:id="0"/>
    </w:p>
    <w:p w:rsidR="00631333" w:rsidRDefault="00631333" w:rsidP="00631333">
      <w:pPr>
        <w:pStyle w:val="Padro"/>
        <w:spacing w:after="0" w:line="360" w:lineRule="auto"/>
        <w:jc w:val="left"/>
      </w:pPr>
      <w:r>
        <w:t>SOFT TECNOLOGIA LTDA ME</w:t>
      </w:r>
      <w:r>
        <w:t xml:space="preserve">                                     </w:t>
      </w:r>
      <w:r>
        <w:t>DIAMETRO SOMORIZAÇÃO LTDA ME</w:t>
      </w:r>
    </w:p>
    <w:p w:rsidR="00631333" w:rsidRDefault="00631333" w:rsidP="00631333">
      <w:pPr>
        <w:pStyle w:val="Padro"/>
        <w:spacing w:after="0" w:line="360" w:lineRule="auto"/>
        <w:jc w:val="left"/>
      </w:pPr>
      <w:r>
        <w:t>LEONARDO GODINHO SANTOS</w:t>
      </w:r>
      <w:r>
        <w:t xml:space="preserve">                                       </w:t>
      </w:r>
      <w:r>
        <w:t>WAGNER ALVES FERREIRA</w:t>
      </w:r>
    </w:p>
    <w:p w:rsidR="009A6585" w:rsidRDefault="009A6585" w:rsidP="00631333">
      <w:pPr>
        <w:pStyle w:val="Padro"/>
        <w:spacing w:after="0" w:line="360" w:lineRule="auto"/>
        <w:jc w:val="left"/>
      </w:pPr>
    </w:p>
    <w:p w:rsidR="00631333" w:rsidRDefault="00631333" w:rsidP="00631333">
      <w:pPr>
        <w:pStyle w:val="Padro"/>
        <w:spacing w:after="0" w:line="360" w:lineRule="auto"/>
        <w:jc w:val="left"/>
      </w:pPr>
    </w:p>
    <w:p w:rsidR="009A6585" w:rsidRDefault="00631333" w:rsidP="00631333">
      <w:pPr>
        <w:pStyle w:val="Padro"/>
        <w:spacing w:after="0" w:line="360" w:lineRule="auto"/>
        <w:jc w:val="left"/>
      </w:pPr>
      <w:r>
        <w:t xml:space="preserve">         </w:t>
      </w:r>
      <w:r>
        <w:t>MICRO TECH</w:t>
      </w:r>
      <w:r>
        <w:t xml:space="preserve">                                                       </w:t>
      </w:r>
      <w:r>
        <w:t>CAPARAO MUSIC COMERCIAL EIRELI</w:t>
      </w:r>
      <w:r>
        <w:t xml:space="preserve">    </w:t>
      </w:r>
    </w:p>
    <w:p w:rsidR="00631333" w:rsidRDefault="00631333" w:rsidP="00631333">
      <w:pPr>
        <w:pStyle w:val="Padro"/>
        <w:spacing w:after="0" w:line="360" w:lineRule="auto"/>
        <w:jc w:val="left"/>
      </w:pPr>
      <w:r>
        <w:t>VITOR FADINI SILVESTRE</w:t>
      </w:r>
      <w:r>
        <w:t xml:space="preserve">                                                      </w:t>
      </w:r>
      <w:r>
        <w:t>VAGNER LUIS FERREIRA</w:t>
      </w:r>
    </w:p>
    <w:p w:rsidR="009A6585" w:rsidRDefault="00631333" w:rsidP="00631333">
      <w:pPr>
        <w:pStyle w:val="Padro"/>
        <w:spacing w:after="0" w:line="360" w:lineRule="auto"/>
        <w:jc w:val="left"/>
      </w:pPr>
      <w:r>
        <w:t xml:space="preserve">      </w:t>
      </w:r>
    </w:p>
    <w:p w:rsidR="009A6585" w:rsidRDefault="009A6585" w:rsidP="007A72FF">
      <w:pPr>
        <w:pStyle w:val="Padro"/>
        <w:spacing w:after="0" w:line="360" w:lineRule="auto"/>
        <w:jc w:val="center"/>
      </w:pPr>
    </w:p>
    <w:sectPr w:rsidR="009A6585" w:rsidSect="004F699F">
      <w:headerReference w:type="default" r:id="rId8"/>
      <w:footerReference w:type="default" r:id="rId9"/>
      <w:pgSz w:w="11906" w:h="16838" w:code="9"/>
      <w:pgMar w:top="1134" w:right="851" w:bottom="851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3B9" w:rsidRDefault="001203B9" w:rsidP="00641E62">
      <w:pPr>
        <w:spacing w:after="0" w:line="240" w:lineRule="auto"/>
      </w:pPr>
      <w:r>
        <w:separator/>
      </w:r>
    </w:p>
  </w:endnote>
  <w:endnote w:type="continuationSeparator" w:id="0">
    <w:p w:rsidR="001203B9" w:rsidRDefault="001203B9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B9" w:rsidRDefault="001203B9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1203B9" w:rsidRPr="00572946" w:rsidRDefault="001203B9" w:rsidP="00970BA8">
    <w:pPr>
      <w:pStyle w:val="Rodap"/>
      <w:jc w:val="center"/>
      <w:rPr>
        <w:b/>
        <w:i/>
        <w:sz w:val="1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9830FF0" wp14:editId="54071CD7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0F8594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FEA35DB" wp14:editId="4720CC8E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581825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1203B9" w:rsidRPr="00572946" w:rsidRDefault="001203B9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1203B9" w:rsidRPr="00572946" w:rsidRDefault="001203B9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3B9" w:rsidRDefault="001203B9" w:rsidP="00641E62">
      <w:pPr>
        <w:spacing w:after="0" w:line="240" w:lineRule="auto"/>
      </w:pPr>
      <w:r>
        <w:separator/>
      </w:r>
    </w:p>
  </w:footnote>
  <w:footnote w:type="continuationSeparator" w:id="0">
    <w:p w:rsidR="001203B9" w:rsidRDefault="001203B9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B9" w:rsidRPr="00D43A8F" w:rsidRDefault="001203B9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</w:rPr>
      <w:drawing>
        <wp:anchor distT="0" distB="0" distL="114300" distR="114300" simplePos="0" relativeHeight="251659776" behindDoc="1" locked="0" layoutInCell="1" allowOverlap="1" wp14:anchorId="55489773" wp14:editId="5CE705AB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0" y="0"/>
              <wp:lineTo x="0" y="21130"/>
              <wp:lineTo x="21282" y="21130"/>
              <wp:lineTo x="21282" y="0"/>
              <wp:lineTo x="0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3A8F">
      <w:rPr>
        <w:rFonts w:ascii="Arial" w:hAnsi="Arial" w:cs="Arial"/>
        <w:sz w:val="30"/>
        <w:szCs w:val="30"/>
      </w:rPr>
      <w:t>CÂMARA MUNICIPAL DE CACHOEIRO DE ITAPEMIRIM</w:t>
    </w:r>
  </w:p>
  <w:p w:rsidR="001203B9" w:rsidRDefault="001203B9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30"/>
        <w:szCs w:val="30"/>
      </w:rPr>
    </w:pPr>
    <w:r w:rsidRPr="00D43A8F">
      <w:rPr>
        <w:rFonts w:ascii="Arial" w:hAnsi="Arial" w:cs="Arial"/>
        <w:sz w:val="30"/>
        <w:szCs w:val="30"/>
      </w:rPr>
      <w:t xml:space="preserve">                        ESTADO DO ESPÍRITO SANTO</w:t>
    </w:r>
  </w:p>
  <w:p w:rsidR="001203B9" w:rsidRDefault="001203B9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30"/>
        <w:szCs w:val="30"/>
      </w:rPr>
    </w:pPr>
  </w:p>
  <w:p w:rsidR="001203B9" w:rsidRPr="00D43A8F" w:rsidRDefault="001203B9" w:rsidP="00605D0A">
    <w:pPr>
      <w:pStyle w:val="Cabealho"/>
      <w:tabs>
        <w:tab w:val="clear" w:pos="4252"/>
        <w:tab w:val="clear" w:pos="8504"/>
        <w:tab w:val="left" w:pos="2685"/>
        <w:tab w:val="left" w:pos="2925"/>
      </w:tabs>
      <w:rPr>
        <w:rFonts w:ascii="Arial" w:hAnsi="Arial" w:cs="Arial"/>
        <w:sz w:val="28"/>
      </w:rPr>
    </w:pPr>
    <w:r>
      <w:rPr>
        <w:rFonts w:ascii="Arial" w:hAnsi="Arial" w:cs="Arial"/>
        <w:sz w:val="30"/>
        <w:szCs w:val="30"/>
      </w:rPr>
      <w:tab/>
    </w:r>
    <w:r>
      <w:rPr>
        <w:rFonts w:ascii="Arial" w:hAnsi="Arial" w:cs="Arial"/>
        <w:sz w:val="30"/>
        <w:szCs w:val="30"/>
      </w:rPr>
      <w:tab/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9C85088" wp14:editId="44C65091">
              <wp:simplePos x="0" y="0"/>
              <wp:positionH relativeFrom="column">
                <wp:posOffset>-140970</wp:posOffset>
              </wp:positionH>
              <wp:positionV relativeFrom="paragraph">
                <wp:posOffset>110490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F2A3D4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1pt,8.7pt" to="524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070D9861" wp14:editId="2F9B8294">
              <wp:simplePos x="0" y="0"/>
              <wp:positionH relativeFrom="column">
                <wp:posOffset>-140970</wp:posOffset>
              </wp:positionH>
              <wp:positionV relativeFrom="paragraph">
                <wp:posOffset>43815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7992A2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1pt,3.45pt" to="524.4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8F"/>
    <w:rsid w:val="00032DEB"/>
    <w:rsid w:val="0004269D"/>
    <w:rsid w:val="00085C95"/>
    <w:rsid w:val="000A64E5"/>
    <w:rsid w:val="000E55B4"/>
    <w:rsid w:val="000F1D19"/>
    <w:rsid w:val="000F6F90"/>
    <w:rsid w:val="0010543C"/>
    <w:rsid w:val="001203B9"/>
    <w:rsid w:val="001D3300"/>
    <w:rsid w:val="001E31B4"/>
    <w:rsid w:val="0021782E"/>
    <w:rsid w:val="002221C3"/>
    <w:rsid w:val="00266126"/>
    <w:rsid w:val="00295034"/>
    <w:rsid w:val="002A6E8E"/>
    <w:rsid w:val="002B57F1"/>
    <w:rsid w:val="002D6715"/>
    <w:rsid w:val="002E27C9"/>
    <w:rsid w:val="003027CC"/>
    <w:rsid w:val="003149B8"/>
    <w:rsid w:val="003522F7"/>
    <w:rsid w:val="0038103C"/>
    <w:rsid w:val="003A4E28"/>
    <w:rsid w:val="003C4775"/>
    <w:rsid w:val="003C6E24"/>
    <w:rsid w:val="004021AF"/>
    <w:rsid w:val="00410496"/>
    <w:rsid w:val="00493A3B"/>
    <w:rsid w:val="004F5733"/>
    <w:rsid w:val="004F699F"/>
    <w:rsid w:val="0050006E"/>
    <w:rsid w:val="00521A73"/>
    <w:rsid w:val="0053111B"/>
    <w:rsid w:val="005545A3"/>
    <w:rsid w:val="00572946"/>
    <w:rsid w:val="00580A66"/>
    <w:rsid w:val="00592DB7"/>
    <w:rsid w:val="005A6EAB"/>
    <w:rsid w:val="00605D0A"/>
    <w:rsid w:val="00605DE9"/>
    <w:rsid w:val="00627CAA"/>
    <w:rsid w:val="00631333"/>
    <w:rsid w:val="006411F3"/>
    <w:rsid w:val="00641E62"/>
    <w:rsid w:val="00650AA8"/>
    <w:rsid w:val="006B630C"/>
    <w:rsid w:val="006F7CA9"/>
    <w:rsid w:val="00720FE5"/>
    <w:rsid w:val="007375B1"/>
    <w:rsid w:val="00770106"/>
    <w:rsid w:val="007A4986"/>
    <w:rsid w:val="007A72FF"/>
    <w:rsid w:val="007B2A8F"/>
    <w:rsid w:val="007C6E52"/>
    <w:rsid w:val="007E0718"/>
    <w:rsid w:val="00816A84"/>
    <w:rsid w:val="008179C5"/>
    <w:rsid w:val="008F7C76"/>
    <w:rsid w:val="00905E65"/>
    <w:rsid w:val="00923055"/>
    <w:rsid w:val="00970BA8"/>
    <w:rsid w:val="0097189F"/>
    <w:rsid w:val="00983F46"/>
    <w:rsid w:val="009A3975"/>
    <w:rsid w:val="009A6585"/>
    <w:rsid w:val="009A754F"/>
    <w:rsid w:val="009D0DA1"/>
    <w:rsid w:val="009F1A5E"/>
    <w:rsid w:val="00A1297C"/>
    <w:rsid w:val="00A14B11"/>
    <w:rsid w:val="00A700C3"/>
    <w:rsid w:val="00AA51DA"/>
    <w:rsid w:val="00AB05A9"/>
    <w:rsid w:val="00AB7ECA"/>
    <w:rsid w:val="00B6104C"/>
    <w:rsid w:val="00B7094F"/>
    <w:rsid w:val="00C41AC1"/>
    <w:rsid w:val="00CC25B5"/>
    <w:rsid w:val="00CE681B"/>
    <w:rsid w:val="00D047B4"/>
    <w:rsid w:val="00D37440"/>
    <w:rsid w:val="00D413D2"/>
    <w:rsid w:val="00D43A8F"/>
    <w:rsid w:val="00D4741E"/>
    <w:rsid w:val="00D66EB7"/>
    <w:rsid w:val="00DB1DAB"/>
    <w:rsid w:val="00DB382A"/>
    <w:rsid w:val="00DC57ED"/>
    <w:rsid w:val="00E475FE"/>
    <w:rsid w:val="00EA48C3"/>
    <w:rsid w:val="00ED0817"/>
    <w:rsid w:val="00F073C2"/>
    <w:rsid w:val="00F65147"/>
    <w:rsid w:val="00F703F0"/>
    <w:rsid w:val="00F86459"/>
    <w:rsid w:val="00FA070B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639FA7ED-FB6D-42C2-9F31-6AA9E699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A8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Padro">
    <w:name w:val="Padrão"/>
    <w:rsid w:val="00D43A8F"/>
    <w:pPr>
      <w:tabs>
        <w:tab w:val="left" w:pos="708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C55C3-3901-409E-B84B-53CD06DDE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176</TotalTime>
  <Pages>9</Pages>
  <Words>1439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10</cp:revision>
  <cp:lastPrinted>2016-09-08T15:05:00Z</cp:lastPrinted>
  <dcterms:created xsi:type="dcterms:W3CDTF">2016-09-08T11:41:00Z</dcterms:created>
  <dcterms:modified xsi:type="dcterms:W3CDTF">2016-09-08T15:14:00Z</dcterms:modified>
</cp:coreProperties>
</file>