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36515A">
        <w:rPr>
          <w:rFonts w:ascii="Arial" w:hAnsi="Arial" w:cs="Arial"/>
          <w:b/>
          <w:bCs/>
        </w:rPr>
        <w:t>1</w:t>
      </w:r>
      <w:r w:rsidR="00066AF3">
        <w:rPr>
          <w:rFonts w:ascii="Arial" w:hAnsi="Arial" w:cs="Arial"/>
          <w:b/>
          <w:bCs/>
        </w:rPr>
        <w:t>6</w:t>
      </w:r>
      <w:r w:rsidR="003A3B4B">
        <w:rPr>
          <w:rFonts w:ascii="Arial" w:hAnsi="Arial" w:cs="Arial"/>
          <w:b/>
          <w:bCs/>
        </w:rPr>
        <w:t>/2016</w:t>
      </w:r>
      <w:r w:rsidR="00EC464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066AF3">
        <w:rPr>
          <w:rFonts w:ascii="Arial" w:hAnsi="Arial" w:cs="Arial"/>
          <w:b/>
          <w:bCs/>
        </w:rPr>
        <w:t>50.729</w:t>
      </w:r>
      <w:r w:rsidR="003A3B4B">
        <w:rPr>
          <w:rFonts w:ascii="Arial" w:hAnsi="Arial" w:cs="Arial"/>
          <w:b/>
          <w:bCs/>
        </w:rPr>
        <w:t>/2016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Aquisição </w:t>
      </w:r>
      <w:r w:rsidR="00C76070">
        <w:rPr>
          <w:rFonts w:ascii="Arial" w:hAnsi="Arial" w:cs="Arial"/>
          <w:b/>
          <w:bCs/>
        </w:rPr>
        <w:t xml:space="preserve">de </w:t>
      </w:r>
      <w:r w:rsidR="00126937">
        <w:rPr>
          <w:rFonts w:ascii="Arial" w:hAnsi="Arial" w:cs="Arial"/>
          <w:b/>
          <w:bCs/>
        </w:rPr>
        <w:t xml:space="preserve">Equipamentos de </w:t>
      </w:r>
      <w:r w:rsidR="00066AF3">
        <w:rPr>
          <w:rFonts w:ascii="Arial" w:hAnsi="Arial" w:cs="Arial"/>
          <w:b/>
          <w:bCs/>
        </w:rPr>
        <w:t>T.I.: NOTEBOOK, SERVIDOR DE APLICATIVOS, IMPRESSORA JATO DE TINTA, MICROCOMPUTADOR PADRÃO ALL-IN-ONE E IMPRESSORA HIBRIDA TÉRMICA E AUTENTICADORA MATRICIAL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126937" w:rsidRPr="00007967" w:rsidRDefault="00126937" w:rsidP="00007967">
      <w:pPr>
        <w:jc w:val="both"/>
        <w:rPr>
          <w:rFonts w:ascii="Arial" w:hAnsi="Arial" w:cs="Arial"/>
        </w:rPr>
      </w:pPr>
    </w:p>
    <w:p w:rsidR="00007967" w:rsidRPr="00126937" w:rsidRDefault="00066AF3" w:rsidP="000079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ITEM</w:t>
      </w:r>
      <w:r w:rsidR="00126937" w:rsidRPr="00126937">
        <w:rPr>
          <w:rFonts w:ascii="Arial" w:hAnsi="Arial" w:cs="Arial"/>
          <w:b/>
        </w:rPr>
        <w:t xml:space="preserve"> 01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066AF3">
        <w:rPr>
          <w:rFonts w:ascii="Arial" w:hAnsi="Arial" w:cs="Arial"/>
          <w:b/>
          <w:bCs/>
        </w:rPr>
        <w:t>KRONUS INFORMÁTICA LTDA ME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9A13C9">
        <w:rPr>
          <w:rFonts w:ascii="Arial" w:hAnsi="Arial" w:cs="Arial"/>
          <w:b/>
          <w:bCs/>
        </w:rPr>
        <w:t>11.181.672/</w:t>
      </w:r>
      <w:r w:rsidR="00066AF3">
        <w:rPr>
          <w:rFonts w:ascii="Arial" w:hAnsi="Arial" w:cs="Arial"/>
          <w:b/>
          <w:bCs/>
        </w:rPr>
        <w:t>0001</w:t>
      </w:r>
      <w:r w:rsidR="009A13C9">
        <w:rPr>
          <w:rFonts w:ascii="Arial" w:hAnsi="Arial" w:cs="Arial"/>
          <w:b/>
          <w:bCs/>
        </w:rPr>
        <w:t>-</w:t>
      </w:r>
      <w:r w:rsidR="00066AF3">
        <w:rPr>
          <w:rFonts w:ascii="Arial" w:hAnsi="Arial" w:cs="Arial"/>
          <w:b/>
          <w:bCs/>
        </w:rPr>
        <w:t>67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066AF3">
        <w:rPr>
          <w:rFonts w:ascii="Arial" w:hAnsi="Arial" w:cs="Arial"/>
          <w:b/>
          <w:bCs/>
        </w:rPr>
        <w:t>3.880,00</w:t>
      </w:r>
      <w:r w:rsidR="0087096B"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 w:rsidR="00066AF3">
        <w:rPr>
          <w:rFonts w:ascii="Arial" w:hAnsi="Arial" w:cs="Arial"/>
          <w:b/>
          <w:bCs/>
        </w:rPr>
        <w:t>três mi</w:t>
      </w:r>
      <w:r w:rsidR="009A13C9">
        <w:rPr>
          <w:rFonts w:ascii="Arial" w:hAnsi="Arial" w:cs="Arial"/>
          <w:b/>
          <w:bCs/>
        </w:rPr>
        <w:t>l</w:t>
      </w:r>
      <w:r w:rsidR="00066AF3">
        <w:rPr>
          <w:rFonts w:ascii="Arial" w:hAnsi="Arial" w:cs="Arial"/>
          <w:b/>
          <w:bCs/>
        </w:rPr>
        <w:t>, oitocentos e oitenta reais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3A3B4B" w:rsidRPr="00007967" w:rsidRDefault="003A3B4B" w:rsidP="003A3B4B">
      <w:pPr>
        <w:jc w:val="both"/>
        <w:rPr>
          <w:rFonts w:ascii="Arial" w:hAnsi="Arial" w:cs="Arial"/>
          <w:b/>
          <w:bCs/>
        </w:rPr>
      </w:pPr>
    </w:p>
    <w:p w:rsidR="00126937" w:rsidRPr="00126937" w:rsidRDefault="00066AF3" w:rsidP="0012693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ITEM</w:t>
      </w:r>
      <w:r w:rsidR="00126937" w:rsidRPr="00126937">
        <w:rPr>
          <w:rFonts w:ascii="Arial" w:hAnsi="Arial" w:cs="Arial"/>
          <w:b/>
        </w:rPr>
        <w:t xml:space="preserve"> 0</w:t>
      </w:r>
      <w:r w:rsidR="0012693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E 04</w:t>
      </w:r>
    </w:p>
    <w:p w:rsidR="00126937" w:rsidRPr="00007967" w:rsidRDefault="00126937" w:rsidP="0012693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066AF3">
        <w:rPr>
          <w:rFonts w:ascii="Arial" w:hAnsi="Arial" w:cs="Arial"/>
          <w:b/>
          <w:bCs/>
        </w:rPr>
        <w:t>SOFT TECNOLOGIA LTDA ME</w:t>
      </w:r>
    </w:p>
    <w:p w:rsidR="00126937" w:rsidRPr="00007967" w:rsidRDefault="00126937" w:rsidP="0012693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066AF3">
        <w:rPr>
          <w:rFonts w:ascii="Arial" w:hAnsi="Arial" w:cs="Arial"/>
          <w:b/>
          <w:bCs/>
        </w:rPr>
        <w:t>20.550.955/0001-20</w:t>
      </w:r>
    </w:p>
    <w:p w:rsidR="00126937" w:rsidRPr="00007967" w:rsidRDefault="00126937" w:rsidP="0012693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066AF3">
        <w:rPr>
          <w:rFonts w:ascii="Arial" w:hAnsi="Arial" w:cs="Arial"/>
          <w:b/>
          <w:bCs/>
        </w:rPr>
        <w:t>17.990,00</w:t>
      </w:r>
      <w:r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 w:rsidR="00066AF3">
        <w:rPr>
          <w:rFonts w:ascii="Arial" w:hAnsi="Arial" w:cs="Arial"/>
          <w:b/>
          <w:bCs/>
        </w:rPr>
        <w:t>dezessete mil, novecentos e noventa reais</w:t>
      </w:r>
      <w:r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AD096B" w:rsidRPr="00126937" w:rsidRDefault="00AD096B" w:rsidP="00AD096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ITEM</w:t>
      </w:r>
      <w:r w:rsidRPr="00126937">
        <w:rPr>
          <w:rFonts w:ascii="Arial" w:hAnsi="Arial" w:cs="Arial"/>
          <w:b/>
        </w:rPr>
        <w:t xml:space="preserve"> 0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E 0</w:t>
      </w:r>
      <w:r>
        <w:rPr>
          <w:rFonts w:ascii="Arial" w:hAnsi="Arial" w:cs="Arial"/>
          <w:b/>
        </w:rPr>
        <w:t>5</w:t>
      </w:r>
    </w:p>
    <w:p w:rsidR="00AD096B" w:rsidRPr="00007967" w:rsidRDefault="00AD096B" w:rsidP="00AD096B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>
        <w:rPr>
          <w:rFonts w:ascii="Arial" w:hAnsi="Arial" w:cs="Arial"/>
          <w:b/>
          <w:bCs/>
        </w:rPr>
        <w:t>EDUARDO FADINI SILVESTRE ME</w:t>
      </w:r>
    </w:p>
    <w:p w:rsidR="00AD096B" w:rsidRPr="00007967" w:rsidRDefault="00AD096B" w:rsidP="00AD096B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>
        <w:rPr>
          <w:rFonts w:ascii="Arial" w:hAnsi="Arial" w:cs="Arial"/>
          <w:b/>
          <w:bCs/>
        </w:rPr>
        <w:t>14.771.730/0001-09</w:t>
      </w:r>
    </w:p>
    <w:p w:rsidR="00AD096B" w:rsidRPr="00007967" w:rsidRDefault="00AD096B" w:rsidP="00AD096B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>
        <w:rPr>
          <w:rFonts w:ascii="Arial" w:hAnsi="Arial" w:cs="Arial"/>
          <w:b/>
          <w:bCs/>
        </w:rPr>
        <w:t>2.600,00</w:t>
      </w:r>
      <w:r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dois mil e seiscentos reais</w:t>
      </w:r>
      <w:r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AD096B">
        <w:rPr>
          <w:rFonts w:ascii="Arial" w:hAnsi="Arial" w:cs="Arial"/>
        </w:rPr>
        <w:t>04</w:t>
      </w:r>
      <w:r w:rsidRPr="00007967">
        <w:rPr>
          <w:rFonts w:ascii="Arial" w:hAnsi="Arial" w:cs="Arial"/>
        </w:rPr>
        <w:t xml:space="preserve"> de </w:t>
      </w:r>
      <w:r w:rsidR="00AD096B">
        <w:rPr>
          <w:rFonts w:ascii="Arial" w:hAnsi="Arial" w:cs="Arial"/>
        </w:rPr>
        <w:t>Novembro</w:t>
      </w:r>
      <w:r w:rsidR="003A3B4B">
        <w:rPr>
          <w:rFonts w:ascii="Arial" w:hAnsi="Arial" w:cs="Arial"/>
        </w:rPr>
        <w:t xml:space="preserve"> de 2016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  <w:r w:rsidRPr="00007967">
        <w:rPr>
          <w:rFonts w:ascii="Arial" w:hAnsi="Arial" w:cs="Arial"/>
        </w:rPr>
        <w:t>J</w:t>
      </w:r>
      <w:r w:rsidRPr="00007967">
        <w:rPr>
          <w:rFonts w:ascii="Arial" w:hAnsi="Arial" w:cs="Arial"/>
          <w:b/>
          <w:bCs/>
        </w:rPr>
        <w:t>ÚLIO CÉSAR FERRARE CECCOTI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  <w:bookmarkStart w:id="0" w:name="_GoBack"/>
      <w:bookmarkEnd w:id="0"/>
    </w:p>
    <w:sectPr w:rsidR="00007967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67" w:rsidRDefault="00007967" w:rsidP="00641E62">
      <w:r>
        <w:separator/>
      </w:r>
    </w:p>
  </w:endnote>
  <w:endnote w:type="continuationSeparator" w:id="0">
    <w:p w:rsidR="00007967" w:rsidRDefault="00007967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C970C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AC40C7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87096B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Jeronymo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67" w:rsidRDefault="00007967" w:rsidP="00641E62">
      <w:r>
        <w:separator/>
      </w:r>
    </w:p>
  </w:footnote>
  <w:footnote w:type="continuationSeparator" w:id="0">
    <w:p w:rsidR="00007967" w:rsidRDefault="00007967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3DADD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46B7A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66AF3"/>
    <w:rsid w:val="000F6F90"/>
    <w:rsid w:val="0010543C"/>
    <w:rsid w:val="00126937"/>
    <w:rsid w:val="001E31B4"/>
    <w:rsid w:val="002024B8"/>
    <w:rsid w:val="002221C3"/>
    <w:rsid w:val="002243A8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6515A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641E62"/>
    <w:rsid w:val="006821D7"/>
    <w:rsid w:val="006F61F5"/>
    <w:rsid w:val="00761D46"/>
    <w:rsid w:val="00770106"/>
    <w:rsid w:val="00773DEE"/>
    <w:rsid w:val="007E0718"/>
    <w:rsid w:val="008403E3"/>
    <w:rsid w:val="0087096B"/>
    <w:rsid w:val="00896FBE"/>
    <w:rsid w:val="008A54F4"/>
    <w:rsid w:val="00923055"/>
    <w:rsid w:val="00970BA8"/>
    <w:rsid w:val="009A13C9"/>
    <w:rsid w:val="009A754F"/>
    <w:rsid w:val="009C22E5"/>
    <w:rsid w:val="00AB05A9"/>
    <w:rsid w:val="00AD096B"/>
    <w:rsid w:val="00B579D9"/>
    <w:rsid w:val="00C76070"/>
    <w:rsid w:val="00D047B4"/>
    <w:rsid w:val="00D41000"/>
    <w:rsid w:val="00D70845"/>
    <w:rsid w:val="00D73101"/>
    <w:rsid w:val="00DB382A"/>
    <w:rsid w:val="00E848BE"/>
    <w:rsid w:val="00EA0CD9"/>
    <w:rsid w:val="00EB234E"/>
    <w:rsid w:val="00EC4644"/>
    <w:rsid w:val="00ED0817"/>
    <w:rsid w:val="00F073C2"/>
    <w:rsid w:val="00F242B0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53D59D36-D475-4B64-A804-80B5CFDC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1757F-40FF-44B2-B487-861F8D117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15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4</cp:revision>
  <cp:lastPrinted>2016-09-20T10:59:00Z</cp:lastPrinted>
  <dcterms:created xsi:type="dcterms:W3CDTF">2016-11-04T11:52:00Z</dcterms:created>
  <dcterms:modified xsi:type="dcterms:W3CDTF">2016-11-04T12:07:00Z</dcterms:modified>
</cp:coreProperties>
</file>