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A8F" w:rsidRDefault="00D43A8F" w:rsidP="007A72FF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 w:rsidRPr="00B7094F">
        <w:rPr>
          <w:rFonts w:ascii="Arial" w:hAnsi="Arial" w:cs="Arial"/>
          <w:b/>
          <w:sz w:val="24"/>
        </w:rPr>
        <w:t>ATA DE ABERTURA E JULGA</w:t>
      </w:r>
      <w:r w:rsidR="00F65147">
        <w:rPr>
          <w:rFonts w:ascii="Arial" w:hAnsi="Arial" w:cs="Arial"/>
          <w:b/>
          <w:sz w:val="24"/>
        </w:rPr>
        <w:t xml:space="preserve">MENTO DO PREGÃO PRESENCIAL Nº </w:t>
      </w:r>
      <w:r w:rsidR="008F7C76">
        <w:rPr>
          <w:rFonts w:ascii="Arial" w:hAnsi="Arial" w:cs="Arial"/>
          <w:b/>
          <w:sz w:val="24"/>
        </w:rPr>
        <w:t>1</w:t>
      </w:r>
      <w:r w:rsidR="004A619E">
        <w:rPr>
          <w:rFonts w:ascii="Arial" w:hAnsi="Arial" w:cs="Arial"/>
          <w:b/>
          <w:sz w:val="24"/>
        </w:rPr>
        <w:t>7</w:t>
      </w:r>
      <w:r w:rsidRPr="00B7094F">
        <w:rPr>
          <w:rFonts w:ascii="Arial" w:hAnsi="Arial" w:cs="Arial"/>
          <w:b/>
          <w:sz w:val="24"/>
        </w:rPr>
        <w:t>/201</w:t>
      </w:r>
      <w:r w:rsidR="00905E65">
        <w:rPr>
          <w:rFonts w:ascii="Arial" w:hAnsi="Arial" w:cs="Arial"/>
          <w:b/>
          <w:sz w:val="24"/>
        </w:rPr>
        <w:t>6</w:t>
      </w:r>
      <w:r w:rsidRPr="00B7094F">
        <w:rPr>
          <w:rFonts w:ascii="Arial" w:hAnsi="Arial" w:cs="Arial"/>
          <w:b/>
          <w:sz w:val="24"/>
        </w:rPr>
        <w:t xml:space="preserve"> – AQUISIÇÃO DE</w:t>
      </w:r>
      <w:r w:rsidR="00627CAA" w:rsidRPr="00B7094F">
        <w:rPr>
          <w:rFonts w:ascii="Arial" w:hAnsi="Arial" w:cs="Arial"/>
          <w:b/>
          <w:sz w:val="24"/>
        </w:rPr>
        <w:t xml:space="preserve"> </w:t>
      </w:r>
      <w:r w:rsidR="004A619E">
        <w:rPr>
          <w:rFonts w:ascii="Arial" w:hAnsi="Arial" w:cs="Arial"/>
          <w:b/>
          <w:sz w:val="24"/>
        </w:rPr>
        <w:t>ESTANTES DE AÇO</w:t>
      </w:r>
      <w:r w:rsidRPr="00B7094F">
        <w:rPr>
          <w:rFonts w:ascii="Arial" w:hAnsi="Arial" w:cs="Arial"/>
          <w:b/>
          <w:sz w:val="24"/>
        </w:rPr>
        <w:t xml:space="preserve"> - PROCESSO Nº. </w:t>
      </w:r>
      <w:r w:rsidR="004A619E">
        <w:rPr>
          <w:rFonts w:ascii="Arial" w:hAnsi="Arial" w:cs="Arial"/>
          <w:b/>
          <w:sz w:val="24"/>
        </w:rPr>
        <w:t>50.586</w:t>
      </w:r>
      <w:r w:rsidR="00905E65">
        <w:rPr>
          <w:rFonts w:ascii="Arial" w:hAnsi="Arial" w:cs="Arial"/>
          <w:b/>
          <w:sz w:val="24"/>
        </w:rPr>
        <w:t>/2016</w:t>
      </w:r>
      <w:r w:rsidR="00627CAA" w:rsidRPr="00B7094F">
        <w:rPr>
          <w:rFonts w:ascii="Arial" w:hAnsi="Arial" w:cs="Arial"/>
          <w:b/>
          <w:sz w:val="24"/>
        </w:rPr>
        <w:t xml:space="preserve"> – </w:t>
      </w:r>
      <w:r w:rsidR="004A619E">
        <w:rPr>
          <w:rFonts w:ascii="Arial" w:hAnsi="Arial" w:cs="Arial"/>
          <w:b/>
          <w:sz w:val="24"/>
        </w:rPr>
        <w:t>25/08</w:t>
      </w:r>
      <w:r w:rsidR="00905E65">
        <w:rPr>
          <w:rFonts w:ascii="Arial" w:hAnsi="Arial" w:cs="Arial"/>
          <w:b/>
          <w:sz w:val="24"/>
        </w:rPr>
        <w:t>/2016</w:t>
      </w:r>
      <w:r w:rsidRPr="00B7094F">
        <w:rPr>
          <w:rFonts w:ascii="Arial" w:hAnsi="Arial" w:cs="Arial"/>
          <w:b/>
          <w:sz w:val="24"/>
        </w:rPr>
        <w:t xml:space="preserve"> </w:t>
      </w:r>
    </w:p>
    <w:p w:rsidR="004F699F" w:rsidRPr="00B7094F" w:rsidRDefault="004F699F" w:rsidP="007A72FF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 xml:space="preserve">Aos </w:t>
      </w:r>
      <w:r w:rsidR="004A619E">
        <w:t>dez</w:t>
      </w:r>
      <w:r w:rsidR="00905E65">
        <w:t xml:space="preserve"> </w:t>
      </w:r>
      <w:r w:rsidR="008F7C76">
        <w:t>(</w:t>
      </w:r>
      <w:r w:rsidR="004A619E">
        <w:t>10</w:t>
      </w:r>
      <w:r w:rsidRPr="00B7094F">
        <w:t xml:space="preserve">) dias do mês de </w:t>
      </w:r>
      <w:r w:rsidR="004A619E">
        <w:t>novembro</w:t>
      </w:r>
      <w:r w:rsidR="00627CAA" w:rsidRPr="00B7094F">
        <w:t xml:space="preserve"> </w:t>
      </w:r>
      <w:r w:rsidR="00905E65">
        <w:t>de 2016</w:t>
      </w:r>
      <w:r w:rsidR="00F65147">
        <w:t xml:space="preserve"> </w:t>
      </w:r>
      <w:r w:rsidR="004A619E">
        <w:t>(10/11</w:t>
      </w:r>
      <w:r w:rsidR="00905E65">
        <w:t>/2016</w:t>
      </w:r>
      <w:r w:rsidRPr="00B7094F">
        <w:t xml:space="preserve">), às 10:00 horas, na SALA DE LICITAÇÃO, reuniram-se o Pregoeiro e Equipe de Apoio, designados conforme Portaria nº. 04/2013 e </w:t>
      </w:r>
      <w:r w:rsidR="00905E65">
        <w:t>34/2016</w:t>
      </w:r>
      <w:r w:rsidRPr="00B7094F">
        <w:t>.</w:t>
      </w:r>
    </w:p>
    <w:p w:rsidR="00D43A8F" w:rsidRPr="00B7094F" w:rsidRDefault="00D43A8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>A sessão foi declarada aberta pelo Pregoeiro, em voz audível, descreveu sucintamente os procedimentos, bem como alertou os presentes da responsabilidade ao participarem do Pregão. Leu o art. 7º da Lei nº. 10.520 de 17 de julho de 2002.</w:t>
      </w:r>
    </w:p>
    <w:p w:rsidR="00D43A8F" w:rsidRPr="00B7094F" w:rsidRDefault="00D43A8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>Aprese</w:t>
      </w:r>
      <w:r w:rsidR="00D4741E" w:rsidRPr="00B7094F">
        <w:t xml:space="preserve">ntaram-se para o credenciamento </w:t>
      </w:r>
      <w:r w:rsidR="00680490">
        <w:t>03</w:t>
      </w:r>
      <w:r w:rsidR="00720FE5">
        <w:t xml:space="preserve"> (</w:t>
      </w:r>
      <w:r w:rsidR="00680490">
        <w:t>TRÊS</w:t>
      </w:r>
      <w:r w:rsidR="00720FE5">
        <w:t>)</w:t>
      </w:r>
      <w:r w:rsidRPr="00B7094F">
        <w:t xml:space="preserve"> </w:t>
      </w:r>
      <w:r w:rsidR="00D4741E" w:rsidRPr="00B7094F">
        <w:t>firma</w:t>
      </w:r>
      <w:r w:rsidR="008B08CC">
        <w:t>s</w:t>
      </w:r>
      <w:r w:rsidRPr="00B7094F">
        <w:t xml:space="preserve"> objetivando à participação no procedimento, o interessado e respectivo representante lega</w:t>
      </w:r>
      <w:r w:rsidR="00816A84">
        <w:t>l</w:t>
      </w:r>
      <w:r w:rsidRPr="00B7094F">
        <w:t>, como se segue:</w:t>
      </w:r>
    </w:p>
    <w:p w:rsidR="00D43A8F" w:rsidRPr="00B7094F" w:rsidRDefault="00D43A8F" w:rsidP="007A72FF">
      <w:pPr>
        <w:pStyle w:val="Padro"/>
        <w:spacing w:after="0" w:line="360" w:lineRule="auto"/>
      </w:pPr>
    </w:p>
    <w:tbl>
      <w:tblPr>
        <w:tblW w:w="0" w:type="auto"/>
        <w:tblInd w:w="250" w:type="dxa"/>
        <w:tblBorders>
          <w:top w:val="single" w:sz="8" w:space="0" w:color="000001"/>
          <w:left w:val="single" w:sz="8" w:space="0" w:color="000001"/>
          <w:bottom w:val="single" w:sz="8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3"/>
        <w:gridCol w:w="5030"/>
        <w:gridCol w:w="3686"/>
      </w:tblGrid>
      <w:tr w:rsidR="00D43A8F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816A84" w:rsidP="007A72FF">
            <w:pPr>
              <w:pStyle w:val="Padro"/>
              <w:spacing w:after="0" w:line="360" w:lineRule="auto"/>
              <w:jc w:val="center"/>
            </w:pPr>
            <w:r>
              <w:rPr>
                <w:b/>
              </w:rPr>
              <w:t>Nº</w:t>
            </w:r>
            <w:r w:rsidR="00D43A8F" w:rsidRPr="00B7094F">
              <w:rPr>
                <w:b/>
              </w:rPr>
              <w:t>.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PROPONENTE(S)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REPRESENTANTE(S)</w:t>
            </w:r>
          </w:p>
        </w:tc>
      </w:tr>
      <w:tr w:rsidR="00D43A8F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 w:rsidRPr="00B7094F">
              <w:rPr>
                <w:b/>
              </w:rPr>
              <w:t>01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847525" w:rsidP="007A72FF">
            <w:pPr>
              <w:pStyle w:val="Padro"/>
              <w:spacing w:after="0" w:line="360" w:lineRule="auto"/>
            </w:pPr>
            <w:r>
              <w:t>EDUARDO FADINI SILVESTRE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847525" w:rsidP="007A72FF">
            <w:pPr>
              <w:pStyle w:val="Padro"/>
              <w:spacing w:after="0" w:line="360" w:lineRule="auto"/>
            </w:pPr>
            <w:r>
              <w:t>VITOR FADINI SILVESTRE</w:t>
            </w:r>
          </w:p>
        </w:tc>
      </w:tr>
      <w:tr w:rsidR="002B57F1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Pr="00B7094F" w:rsidRDefault="002B57F1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Default="006A3F3D" w:rsidP="007A72FF">
            <w:pPr>
              <w:pStyle w:val="Padro"/>
              <w:spacing w:after="0" w:line="360" w:lineRule="auto"/>
            </w:pPr>
            <w:r>
              <w:t>LUCAS DE PAULA RIBEIRO ME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Default="006A3F3D" w:rsidP="007A72FF">
            <w:pPr>
              <w:pStyle w:val="Padro"/>
              <w:spacing w:after="0" w:line="360" w:lineRule="auto"/>
            </w:pPr>
            <w:r>
              <w:t>JOSÉ CARLOS DELPRETE</w:t>
            </w:r>
          </w:p>
        </w:tc>
      </w:tr>
      <w:tr w:rsidR="002B57F1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Pr="00B7094F" w:rsidRDefault="002B57F1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Default="00847525" w:rsidP="007A72FF">
            <w:pPr>
              <w:pStyle w:val="Padro"/>
              <w:spacing w:after="0" w:line="360" w:lineRule="auto"/>
            </w:pPr>
            <w:r>
              <w:t>FCA MELO EQUIPAMENTOS E MAQUINAS LTDA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Pr="006A3F3D" w:rsidRDefault="00847525" w:rsidP="007A72FF">
            <w:pPr>
              <w:pStyle w:val="Padro"/>
              <w:spacing w:after="0" w:line="360" w:lineRule="auto"/>
            </w:pPr>
            <w:r>
              <w:t>CARLOS ALBERTO SOARES MELO</w:t>
            </w:r>
          </w:p>
        </w:tc>
      </w:tr>
    </w:tbl>
    <w:p w:rsidR="00816A84" w:rsidRDefault="00816A84" w:rsidP="008179C5">
      <w:pPr>
        <w:pStyle w:val="Padro"/>
        <w:spacing w:after="0" w:line="360" w:lineRule="auto"/>
        <w:rPr>
          <w:b/>
          <w:u w:val="single"/>
        </w:rPr>
      </w:pPr>
    </w:p>
    <w:p w:rsidR="00D43A8F" w:rsidRPr="00B7094F" w:rsidRDefault="00627CAA" w:rsidP="007A72FF">
      <w:pPr>
        <w:pStyle w:val="Padro"/>
        <w:spacing w:after="0" w:line="360" w:lineRule="auto"/>
        <w:jc w:val="center"/>
      </w:pPr>
      <w:r w:rsidRPr="00B7094F">
        <w:rPr>
          <w:b/>
          <w:u w:val="single"/>
        </w:rPr>
        <w:t xml:space="preserve">REGISTRO DO PREGÃO Nº </w:t>
      </w:r>
      <w:r w:rsidR="00905E65">
        <w:rPr>
          <w:b/>
          <w:u w:val="single"/>
        </w:rPr>
        <w:t>1</w:t>
      </w:r>
      <w:r w:rsidR="004A619E">
        <w:rPr>
          <w:b/>
          <w:u w:val="single"/>
        </w:rPr>
        <w:t>7</w:t>
      </w:r>
      <w:r w:rsidR="00D43A8F" w:rsidRPr="00B7094F">
        <w:rPr>
          <w:b/>
          <w:u w:val="single"/>
        </w:rPr>
        <w:t>/201</w:t>
      </w:r>
      <w:r w:rsidR="00905E65">
        <w:rPr>
          <w:b/>
          <w:u w:val="single"/>
        </w:rPr>
        <w:t>6</w:t>
      </w: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>Logo após a assinatura dos documentos de credenciamento, o Pregoeiro solicitou do(s) interessado(s), ou de seu(s) representante(s) lega</w:t>
      </w:r>
      <w:r w:rsidR="00720FE5">
        <w:t>l</w:t>
      </w:r>
      <w:r w:rsidRPr="00B7094F">
        <w:t>(</w:t>
      </w:r>
      <w:r w:rsidR="00720FE5">
        <w:t>a</w:t>
      </w:r>
      <w:r w:rsidRPr="00B7094F">
        <w:t>is), a apresentação de declaração dando ciência de pleno cumprimento dos requisitos de habilitação, e a entrega dos envelopes contendo as propostas comerciais e a documentação de habilitação.</w:t>
      </w:r>
    </w:p>
    <w:p w:rsidR="00D43A8F" w:rsidRDefault="00D43A8F" w:rsidP="007A72FF">
      <w:pPr>
        <w:pStyle w:val="Padro"/>
        <w:spacing w:after="0" w:line="360" w:lineRule="auto"/>
      </w:pPr>
      <w:r w:rsidRPr="00B7094F">
        <w:t>De imediato procedeu-se a abertura dos envelopes contendo as propostas comerciais, que foram rubricadas pelo Pregoeiro que proclamou os seus valores, e em conjunto com a equipe verificou a conformidade desta com os requisitos estabelecidos no instrumento convocatório, cujo resultado foi o seguinte:</w:t>
      </w:r>
    </w:p>
    <w:p w:rsidR="008B08CC" w:rsidRDefault="008B08CC" w:rsidP="007A72FF">
      <w:pPr>
        <w:pStyle w:val="Padro"/>
        <w:spacing w:after="0" w:line="360" w:lineRule="auto"/>
      </w:pPr>
    </w:p>
    <w:p w:rsidR="008B08CC" w:rsidRDefault="008B08CC" w:rsidP="007A72FF">
      <w:pPr>
        <w:pStyle w:val="Padro"/>
        <w:spacing w:after="0" w:line="360" w:lineRule="auto"/>
      </w:pPr>
    </w:p>
    <w:p w:rsidR="008B08CC" w:rsidRDefault="008B08CC" w:rsidP="007A72FF">
      <w:pPr>
        <w:pStyle w:val="Padro"/>
        <w:spacing w:after="0" w:line="360" w:lineRule="auto"/>
      </w:pPr>
    </w:p>
    <w:p w:rsidR="007A72FF" w:rsidRDefault="007A72FF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D43A8F" w:rsidRDefault="004A619E" w:rsidP="007A72FF">
      <w:pPr>
        <w:pStyle w:val="Padro"/>
        <w:spacing w:after="0" w:line="360" w:lineRule="auto"/>
        <w:jc w:val="center"/>
        <w:rPr>
          <w:b/>
          <w:u w:val="single"/>
        </w:rPr>
      </w:pPr>
      <w:r>
        <w:rPr>
          <w:b/>
          <w:u w:val="single"/>
        </w:rPr>
        <w:lastRenderedPageBreak/>
        <w:t>ITEM</w:t>
      </w:r>
      <w:r w:rsidR="00D43A8F" w:rsidRPr="00B7094F">
        <w:rPr>
          <w:b/>
          <w:u w:val="single"/>
        </w:rPr>
        <w:t xml:space="preserve"> Nº. 01 </w:t>
      </w:r>
      <w:r w:rsidR="008F7C76">
        <w:rPr>
          <w:b/>
          <w:u w:val="single"/>
        </w:rPr>
        <w:t>–</w:t>
      </w:r>
      <w:r w:rsidR="00C41AC1">
        <w:rPr>
          <w:b/>
          <w:u w:val="single"/>
        </w:rPr>
        <w:t xml:space="preserve"> </w:t>
      </w:r>
      <w:r>
        <w:rPr>
          <w:b/>
          <w:u w:val="single"/>
        </w:rPr>
        <w:t>ESTANTE DE AÇO</w:t>
      </w:r>
      <w:r w:rsidR="0053111B">
        <w:rPr>
          <w:b/>
          <w:u w:val="single"/>
        </w:rPr>
        <w:t xml:space="preserve"> </w:t>
      </w:r>
      <w:r w:rsidR="00D43A8F" w:rsidRPr="00B7094F">
        <w:rPr>
          <w:b/>
          <w:u w:val="single"/>
        </w:rPr>
        <w:t xml:space="preserve">- VR. ESTIMATIVO – R$ </w:t>
      </w:r>
      <w:r>
        <w:rPr>
          <w:b/>
          <w:u w:val="single"/>
        </w:rPr>
        <w:t>357,23</w:t>
      </w:r>
      <w:r w:rsidR="00085C95">
        <w:rPr>
          <w:b/>
          <w:u w:val="single"/>
        </w:rPr>
        <w:t>.</w:t>
      </w:r>
    </w:p>
    <w:p w:rsidR="00816A84" w:rsidRDefault="00816A84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1"/>
        <w:gridCol w:w="4677"/>
        <w:gridCol w:w="277"/>
      </w:tblGrid>
      <w:tr w:rsidR="00816A84" w:rsidRPr="00B7094F" w:rsidTr="000E11D1">
        <w:tc>
          <w:tcPr>
            <w:tcW w:w="4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A84" w:rsidRPr="00B7094F" w:rsidRDefault="00816A84" w:rsidP="007A72FF">
            <w:pPr>
              <w:pStyle w:val="Padro"/>
              <w:spacing w:after="0" w:line="360" w:lineRule="auto"/>
              <w:jc w:val="center"/>
            </w:pPr>
            <w:bookmarkStart w:id="0" w:name="_GoBack" w:colFirst="2" w:colLast="2"/>
            <w:r w:rsidRPr="00B7094F">
              <w:rPr>
                <w:b/>
              </w:rPr>
              <w:t>FIRMA(S) PARTICIPANTE(S)</w:t>
            </w:r>
          </w:p>
        </w:tc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5545A3">
            <w:pPr>
              <w:pStyle w:val="Padro"/>
              <w:spacing w:after="0" w:line="360" w:lineRule="auto"/>
              <w:jc w:val="center"/>
              <w:rPr>
                <w:b/>
              </w:rPr>
            </w:pPr>
          </w:p>
          <w:p w:rsidR="00816A84" w:rsidRPr="00B7094F" w:rsidRDefault="00816A84" w:rsidP="005545A3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</w:t>
            </w:r>
            <w:r w:rsidR="005545A3">
              <w:rPr>
                <w:b/>
              </w:rPr>
              <w:t>A</w:t>
            </w:r>
            <w:r w:rsidRPr="00B7094F">
              <w:rPr>
                <w:b/>
              </w:rPr>
              <w:t xml:space="preserve"> </w:t>
            </w:r>
            <w:r w:rsidR="005545A3">
              <w:rPr>
                <w:b/>
              </w:rPr>
              <w:t>PROPOSTA</w:t>
            </w:r>
            <w:r w:rsidR="00085C95">
              <w:rPr>
                <w:b/>
              </w:rPr>
              <w:t xml:space="preserve"> (R$)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D2F07">
            <w:pPr>
              <w:pStyle w:val="Padro"/>
              <w:spacing w:after="0" w:line="360" w:lineRule="auto"/>
              <w:ind w:left="-108"/>
              <w:jc w:val="center"/>
              <w:rPr>
                <w:b/>
              </w:rPr>
            </w:pPr>
          </w:p>
          <w:p w:rsidR="00816A84" w:rsidRPr="000E11D1" w:rsidRDefault="00816A84" w:rsidP="00CD2F07">
            <w:pPr>
              <w:pStyle w:val="Padro"/>
              <w:spacing w:after="0" w:line="360" w:lineRule="auto"/>
              <w:ind w:left="-108"/>
              <w:jc w:val="center"/>
              <w:rPr>
                <w:b/>
              </w:rPr>
            </w:pPr>
          </w:p>
        </w:tc>
      </w:tr>
      <w:tr w:rsidR="005545A3" w:rsidRPr="00B7094F" w:rsidTr="000E11D1">
        <w:tc>
          <w:tcPr>
            <w:tcW w:w="4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Pr="00B7094F" w:rsidRDefault="000E11D1" w:rsidP="000E11D1">
            <w:pPr>
              <w:pStyle w:val="Padro"/>
              <w:spacing w:after="0" w:line="360" w:lineRule="auto"/>
              <w:jc w:val="center"/>
            </w:pPr>
            <w:r>
              <w:t>01</w:t>
            </w:r>
          </w:p>
        </w:tc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Pr="00B7094F" w:rsidRDefault="000E11D1" w:rsidP="005545A3">
            <w:pPr>
              <w:pStyle w:val="Padro"/>
              <w:spacing w:after="0" w:line="360" w:lineRule="auto"/>
              <w:jc w:val="center"/>
            </w:pPr>
            <w:r>
              <w:t>600,00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Pr="00B7094F" w:rsidRDefault="005545A3" w:rsidP="00CD2F07">
            <w:pPr>
              <w:pStyle w:val="Padro"/>
              <w:spacing w:after="0" w:line="360" w:lineRule="auto"/>
              <w:ind w:left="-108"/>
              <w:jc w:val="center"/>
            </w:pPr>
          </w:p>
        </w:tc>
      </w:tr>
      <w:tr w:rsidR="005545A3" w:rsidRPr="00B7094F" w:rsidTr="000E11D1">
        <w:tc>
          <w:tcPr>
            <w:tcW w:w="4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0E11D1" w:rsidP="000E11D1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0E11D1" w:rsidP="005545A3">
            <w:pPr>
              <w:pStyle w:val="Padro"/>
              <w:spacing w:after="0" w:line="360" w:lineRule="auto"/>
              <w:jc w:val="center"/>
            </w:pPr>
            <w:r>
              <w:t>189,00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CD2F07">
            <w:pPr>
              <w:pStyle w:val="Padro"/>
              <w:spacing w:after="0" w:line="360" w:lineRule="auto"/>
              <w:ind w:left="-108"/>
              <w:jc w:val="center"/>
            </w:pPr>
          </w:p>
        </w:tc>
      </w:tr>
      <w:tr w:rsidR="005545A3" w:rsidRPr="00B7094F" w:rsidTr="000E11D1">
        <w:tc>
          <w:tcPr>
            <w:tcW w:w="4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0E11D1" w:rsidP="000E11D1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0E11D1" w:rsidP="005545A3">
            <w:pPr>
              <w:pStyle w:val="Padro"/>
              <w:spacing w:after="0" w:line="360" w:lineRule="auto"/>
              <w:jc w:val="center"/>
            </w:pPr>
            <w:r>
              <w:t>355,00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CD2F07">
            <w:pPr>
              <w:pStyle w:val="Padro"/>
              <w:spacing w:after="0" w:line="360" w:lineRule="auto"/>
              <w:ind w:left="-108"/>
              <w:jc w:val="center"/>
            </w:pPr>
          </w:p>
        </w:tc>
      </w:tr>
      <w:bookmarkEnd w:id="0"/>
    </w:tbl>
    <w:p w:rsidR="00816A84" w:rsidRDefault="00816A84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D43A8F" w:rsidRPr="00B7094F" w:rsidRDefault="00D43A8F" w:rsidP="007A72FF">
      <w:pPr>
        <w:pStyle w:val="Padro"/>
        <w:spacing w:after="0" w:line="360" w:lineRule="auto"/>
        <w:jc w:val="center"/>
      </w:pPr>
      <w:r w:rsidRPr="00B7094F">
        <w:rPr>
          <w:b/>
          <w:u w:val="single"/>
        </w:rPr>
        <w:t>LANCES DA(S) PROPONENTE(S):</w:t>
      </w: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4"/>
        <w:gridCol w:w="3260"/>
        <w:gridCol w:w="2261"/>
      </w:tblGrid>
      <w:tr w:rsidR="00D43A8F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B6104C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Pr="00B7094F" w:rsidRDefault="000E11D1" w:rsidP="00C65E6D">
            <w:pPr>
              <w:pStyle w:val="Padro"/>
              <w:spacing w:after="0" w:line="360" w:lineRule="auto"/>
              <w:jc w:val="center"/>
            </w:pPr>
            <w:r>
              <w:t>01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Pr="00B7094F" w:rsidRDefault="000E11D1" w:rsidP="00B6104C">
            <w:pPr>
              <w:pStyle w:val="Padro"/>
              <w:spacing w:after="0" w:line="360" w:lineRule="auto"/>
              <w:jc w:val="center"/>
            </w:pPr>
            <w:r>
              <w:t>185,00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Pr="00B7094F" w:rsidRDefault="00B6104C" w:rsidP="00B6104C">
            <w:pPr>
              <w:pStyle w:val="Padro"/>
              <w:spacing w:after="0" w:line="360" w:lineRule="auto"/>
              <w:jc w:val="center"/>
            </w:pPr>
          </w:p>
        </w:tc>
      </w:tr>
      <w:tr w:rsidR="00B6104C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AA51DA">
            <w:pPr>
              <w:pStyle w:val="Padro"/>
              <w:spacing w:after="0" w:line="360" w:lineRule="auto"/>
              <w:jc w:val="center"/>
            </w:pPr>
            <w:r>
              <w:t>184,00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B6104C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180,00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B6104C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C65E6D">
            <w:pPr>
              <w:pStyle w:val="Padro"/>
              <w:spacing w:after="0" w:line="360" w:lineRule="auto"/>
              <w:jc w:val="center"/>
            </w:pPr>
            <w:r>
              <w:t>01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179,00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B6104C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178,00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B6104C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175,00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B6104C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C65E6D">
            <w:pPr>
              <w:pStyle w:val="Padro"/>
              <w:spacing w:after="0" w:line="360" w:lineRule="auto"/>
              <w:jc w:val="center"/>
            </w:pPr>
            <w:r>
              <w:t>01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174,00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B6104C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173,00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170,00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169,00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168,00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165,00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164,00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163,00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162,00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160,00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159,00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155,00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154,00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150,00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149,00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145,00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144,00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143,00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142,00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140,00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139,00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135,00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134,00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130,00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0E11D1">
            <w:pPr>
              <w:pStyle w:val="Padro"/>
              <w:tabs>
                <w:tab w:val="clear" w:pos="708"/>
              </w:tabs>
              <w:spacing w:after="0" w:line="360" w:lineRule="auto"/>
            </w:pPr>
          </w:p>
        </w:tc>
      </w:tr>
      <w:tr w:rsidR="000E11D1" w:rsidRPr="00B7094F" w:rsidTr="008B08CC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spacing w:after="0" w:line="360" w:lineRule="auto"/>
              <w:jc w:val="center"/>
            </w:pPr>
            <w:r>
              <w:t>03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1D1" w:rsidRDefault="000E11D1" w:rsidP="00C65E6D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</w:tbl>
    <w:p w:rsidR="004F699F" w:rsidRDefault="004F699F" w:rsidP="007A72FF">
      <w:pPr>
        <w:pStyle w:val="Padro"/>
        <w:spacing w:after="0" w:line="360" w:lineRule="auto"/>
      </w:pPr>
    </w:p>
    <w:p w:rsidR="005545A3" w:rsidRDefault="005545A3" w:rsidP="007A72FF">
      <w:pPr>
        <w:pStyle w:val="Padro"/>
        <w:spacing w:after="0" w:line="360" w:lineRule="auto"/>
        <w:rPr>
          <w:b/>
        </w:rPr>
      </w:pPr>
    </w:p>
    <w:p w:rsidR="00D43A8F" w:rsidRDefault="007A72FF" w:rsidP="007A72FF">
      <w:pPr>
        <w:pStyle w:val="Padro"/>
        <w:spacing w:after="0" w:line="360" w:lineRule="auto"/>
        <w:rPr>
          <w:b/>
          <w:u w:val="single"/>
        </w:rPr>
      </w:pPr>
      <w:r w:rsidRPr="007A72FF">
        <w:rPr>
          <w:b/>
          <w:u w:val="single"/>
        </w:rPr>
        <w:t xml:space="preserve">A empresa vencedora foi a </w:t>
      </w:r>
      <w:r w:rsidR="000E11D1" w:rsidRPr="000E11D1">
        <w:rPr>
          <w:b/>
          <w:u w:val="single"/>
        </w:rPr>
        <w:t>LUCAS DE PAULA RIBEIRO ME</w:t>
      </w:r>
      <w:r w:rsidRPr="007A72FF">
        <w:rPr>
          <w:b/>
          <w:u w:val="single"/>
        </w:rPr>
        <w:t xml:space="preserve">, pelo valor total de R$ </w:t>
      </w:r>
      <w:r w:rsidR="00757616">
        <w:rPr>
          <w:b/>
          <w:u w:val="single"/>
        </w:rPr>
        <w:t>3900,00 (TRÊS MIL E NOVECENTOS REAIS).</w:t>
      </w:r>
    </w:p>
    <w:p w:rsidR="00757616" w:rsidRPr="007A72FF" w:rsidRDefault="00757616" w:rsidP="007A72FF">
      <w:pPr>
        <w:pStyle w:val="Padro"/>
        <w:spacing w:after="0" w:line="360" w:lineRule="auto"/>
        <w:rPr>
          <w:b/>
          <w:u w:val="single"/>
        </w:rPr>
      </w:pPr>
    </w:p>
    <w:p w:rsidR="00032DEB" w:rsidRDefault="00D43A8F" w:rsidP="007A72FF">
      <w:pPr>
        <w:pStyle w:val="Padro"/>
        <w:spacing w:after="0" w:line="360" w:lineRule="auto"/>
      </w:pPr>
      <w:r w:rsidRPr="00B7094F">
        <w:t>Os documentos de habilitação examinados e as propostas dos credenciados foram rubricados pelo Pregoeiro e membros da Equipe de Apoio e colocados à disposição dos licitantes para exame e rubrica. A empresa</w:t>
      </w:r>
      <w:r w:rsidR="000E55B4" w:rsidRPr="00B7094F">
        <w:t xml:space="preserve"> </w:t>
      </w:r>
      <w:r w:rsidR="00757616">
        <w:t>LUCAS DE PAULA RIBEIRO ME</w:t>
      </w:r>
      <w:r w:rsidRPr="007A72FF">
        <w:t xml:space="preserve">, venceu </w:t>
      </w:r>
      <w:r w:rsidR="000E55B4" w:rsidRPr="007A72FF">
        <w:t>o</w:t>
      </w:r>
      <w:r w:rsidRPr="007A72FF">
        <w:t xml:space="preserve"> certame com o valor total de</w:t>
      </w:r>
      <w:r w:rsidR="007A72FF">
        <w:t xml:space="preserve"> </w:t>
      </w:r>
      <w:r w:rsidR="00032DEB" w:rsidRPr="009A6585">
        <w:t xml:space="preserve">R$ </w:t>
      </w:r>
      <w:r w:rsidR="00757616">
        <w:t>3900,00 (</w:t>
      </w:r>
      <w:r w:rsidR="00757616" w:rsidRPr="00757616">
        <w:t>TRÊS MIL E NOVECENTOS REAIS)</w:t>
      </w:r>
    </w:p>
    <w:p w:rsidR="00F3119E" w:rsidRDefault="00F3119E" w:rsidP="007A72FF">
      <w:pPr>
        <w:pStyle w:val="Padro"/>
        <w:spacing w:after="0" w:line="360" w:lineRule="auto"/>
      </w:pPr>
    </w:p>
    <w:p w:rsidR="00757616" w:rsidRDefault="00757616" w:rsidP="007A72FF">
      <w:pPr>
        <w:pStyle w:val="Padro"/>
        <w:spacing w:after="0" w:line="360" w:lineRule="auto"/>
      </w:pPr>
      <w:r>
        <w:t>Observação:</w:t>
      </w:r>
      <w:r w:rsidR="00704A54">
        <w:t xml:space="preserve"> Que conste nesta ata, que</w:t>
      </w:r>
      <w:r>
        <w:t xml:space="preserve"> a espessura das chapas das </w:t>
      </w:r>
      <w:r w:rsidR="00704A54">
        <w:t>estantes</w:t>
      </w:r>
      <w:r>
        <w:t xml:space="preserve"> adquiridas é 26 mm</w:t>
      </w:r>
      <w:r w:rsidR="00704A54">
        <w:t>, uma vez que não foi especificado em edital.</w:t>
      </w:r>
    </w:p>
    <w:p w:rsidR="00704A54" w:rsidRPr="00B7094F" w:rsidRDefault="00704A54" w:rsidP="00704A54">
      <w:pPr>
        <w:pStyle w:val="Padro"/>
        <w:spacing w:after="0" w:line="360" w:lineRule="auto"/>
      </w:pPr>
      <w:r>
        <w:t xml:space="preserve">Observação: A servidora membro da comissão de licitação </w:t>
      </w:r>
      <w:r>
        <w:rPr>
          <w:i/>
        </w:rPr>
        <w:t>Ludmila Machado Lima</w:t>
      </w:r>
      <w:r>
        <w:rPr>
          <w:i/>
        </w:rPr>
        <w:t xml:space="preserve"> não esteve presente, neste certame.</w:t>
      </w:r>
    </w:p>
    <w:p w:rsidR="00704A54" w:rsidRDefault="00704A54" w:rsidP="007A72FF">
      <w:pPr>
        <w:pStyle w:val="Padro"/>
        <w:spacing w:after="0" w:line="360" w:lineRule="auto"/>
      </w:pPr>
    </w:p>
    <w:p w:rsidR="00F3119E" w:rsidRDefault="00F3119E" w:rsidP="007A72FF">
      <w:pPr>
        <w:pStyle w:val="Padro"/>
        <w:spacing w:after="0" w:line="360" w:lineRule="auto"/>
        <w:rPr>
          <w:b/>
          <w:u w:val="single"/>
        </w:rPr>
      </w:pPr>
    </w:p>
    <w:p w:rsidR="004F699F" w:rsidRPr="00B7094F" w:rsidRDefault="004F699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  <w:jc w:val="center"/>
      </w:pPr>
      <w:r w:rsidRPr="00B7094F">
        <w:rPr>
          <w:b/>
          <w:u w:val="single"/>
        </w:rPr>
        <w:t>ENCERRAMENTO</w:t>
      </w:r>
    </w:p>
    <w:p w:rsidR="00D43A8F" w:rsidRDefault="00D43A8F" w:rsidP="007A72FF">
      <w:pPr>
        <w:pStyle w:val="Padro"/>
        <w:spacing w:after="0" w:line="360" w:lineRule="auto"/>
      </w:pPr>
      <w:r w:rsidRPr="00B7094F">
        <w:t>A pregoeira, com auxílio da equipe de apoio, analisou a documentação da proponente que apresentou a melhor oferta e estando esta em conformidade com o instrumento convocatório, e declarou vencedora do certame a(s) firma(s) acima identificada(s). As propostas e a documentação da(s) proponente(s) vencedora(s) foram colocadas à disposição para vista e rubrica. Não houve manifestação imediata e motivada de intenção de recurso e a Pregoeira adjudicou o objeto à(s) proponente(s) vencedora(s). A presente ata é fiel registro da sessão pública do Pr</w:t>
      </w:r>
      <w:r w:rsidR="009A3975" w:rsidRPr="00B7094F">
        <w:t xml:space="preserve">egão, na forma presencial nº. </w:t>
      </w:r>
      <w:r w:rsidR="00521A73">
        <w:t>1</w:t>
      </w:r>
      <w:r w:rsidR="00F3119E">
        <w:t>7</w:t>
      </w:r>
      <w:r w:rsidR="009A3975" w:rsidRPr="00B7094F">
        <w:t>/201</w:t>
      </w:r>
      <w:r w:rsidR="00EA48C3">
        <w:t>6</w:t>
      </w:r>
      <w:r w:rsidR="009A3975" w:rsidRPr="00B7094F">
        <w:t xml:space="preserve"> – Processo nº. </w:t>
      </w:r>
      <w:r w:rsidR="00F3119E">
        <w:t>50.586</w:t>
      </w:r>
      <w:r w:rsidR="00EA48C3">
        <w:t>/2016</w:t>
      </w:r>
      <w:r w:rsidR="009A3975" w:rsidRPr="00B7094F">
        <w:t xml:space="preserve"> – </w:t>
      </w:r>
      <w:r w:rsidR="00F3119E">
        <w:t>25/08</w:t>
      </w:r>
      <w:r w:rsidR="00EA48C3">
        <w:t>/2016</w:t>
      </w:r>
      <w:r w:rsidRPr="00B7094F">
        <w:t xml:space="preserve">, que depois de lida e achada conforme é assinada pelo Pregoeiro, Equipe de Apoio e proponentes presentes ao ato. </w:t>
      </w:r>
    </w:p>
    <w:p w:rsidR="00704A54" w:rsidRDefault="00704A54" w:rsidP="007A72FF">
      <w:pPr>
        <w:pStyle w:val="Padro"/>
        <w:spacing w:after="0" w:line="360" w:lineRule="auto"/>
      </w:pPr>
    </w:p>
    <w:p w:rsidR="00704A54" w:rsidRPr="00B7094F" w:rsidRDefault="00704A54" w:rsidP="007A72FF">
      <w:pPr>
        <w:pStyle w:val="Padro"/>
        <w:spacing w:after="0" w:line="360" w:lineRule="auto"/>
      </w:pPr>
    </w:p>
    <w:p w:rsidR="00D43A8F" w:rsidRDefault="00D43A8F" w:rsidP="007A72FF">
      <w:pPr>
        <w:pStyle w:val="Padro"/>
        <w:spacing w:after="0" w:line="360" w:lineRule="auto"/>
        <w:jc w:val="center"/>
      </w:pPr>
    </w:p>
    <w:p w:rsidR="007A72FF" w:rsidRPr="00B7094F" w:rsidRDefault="007A72FF" w:rsidP="007A72FF">
      <w:pPr>
        <w:pStyle w:val="Padro"/>
        <w:spacing w:after="0" w:line="360" w:lineRule="auto"/>
        <w:jc w:val="center"/>
      </w:pPr>
    </w:p>
    <w:p w:rsidR="00D43A8F" w:rsidRPr="00B7094F" w:rsidRDefault="00D43A8F" w:rsidP="007A72FF">
      <w:pPr>
        <w:pStyle w:val="Padro"/>
        <w:spacing w:after="0" w:line="240" w:lineRule="auto"/>
        <w:jc w:val="center"/>
      </w:pPr>
      <w:r w:rsidRPr="00B7094F">
        <w:rPr>
          <w:b/>
          <w:bCs/>
          <w:i/>
        </w:rPr>
        <w:t>ROSA DE LIMA CANSOLI HEMERLY</w:t>
      </w:r>
    </w:p>
    <w:p w:rsidR="00D43A8F" w:rsidRDefault="00D43A8F" w:rsidP="007A72FF">
      <w:pPr>
        <w:pStyle w:val="Padro"/>
        <w:spacing w:after="0" w:line="240" w:lineRule="auto"/>
        <w:jc w:val="center"/>
      </w:pPr>
      <w:r w:rsidRPr="00B7094F">
        <w:t>Pregoeira Oficial CMCI</w:t>
      </w:r>
    </w:p>
    <w:p w:rsidR="009A6585" w:rsidRPr="00B7094F" w:rsidRDefault="009A6585" w:rsidP="007A72FF">
      <w:pPr>
        <w:pStyle w:val="Padro"/>
        <w:spacing w:after="0" w:line="240" w:lineRule="auto"/>
        <w:jc w:val="center"/>
      </w:pPr>
    </w:p>
    <w:p w:rsidR="009A3975" w:rsidRPr="00B7094F" w:rsidRDefault="00A700C3" w:rsidP="00A700C3">
      <w:pPr>
        <w:pStyle w:val="Padro"/>
        <w:spacing w:after="0" w:line="360" w:lineRule="auto"/>
      </w:pPr>
      <w:r>
        <w:rPr>
          <w:i/>
        </w:rPr>
        <w:t xml:space="preserve">  </w:t>
      </w:r>
    </w:p>
    <w:p w:rsidR="009A3975" w:rsidRPr="00B7094F" w:rsidRDefault="009A3975" w:rsidP="007A72FF">
      <w:pPr>
        <w:pStyle w:val="Padro"/>
        <w:spacing w:after="0" w:line="360" w:lineRule="auto"/>
        <w:jc w:val="center"/>
      </w:pPr>
    </w:p>
    <w:p w:rsidR="009A6585" w:rsidRDefault="009A6585" w:rsidP="007A72FF">
      <w:pPr>
        <w:pStyle w:val="Padro"/>
        <w:spacing w:after="0" w:line="360" w:lineRule="auto"/>
        <w:rPr>
          <w:b/>
          <w:bCs/>
        </w:rPr>
      </w:pPr>
    </w:p>
    <w:p w:rsidR="00D43A8F" w:rsidRDefault="00D43A8F" w:rsidP="007A72FF">
      <w:pPr>
        <w:pStyle w:val="Padro"/>
        <w:spacing w:after="0" w:line="360" w:lineRule="auto"/>
        <w:rPr>
          <w:b/>
          <w:bCs/>
        </w:rPr>
      </w:pPr>
      <w:r w:rsidRPr="00B7094F">
        <w:rPr>
          <w:b/>
          <w:bCs/>
        </w:rPr>
        <w:t>COMISSÃO DE APOIO:</w:t>
      </w:r>
    </w:p>
    <w:p w:rsidR="007A72FF" w:rsidRPr="00B7094F" w:rsidRDefault="007A72FF" w:rsidP="007A72FF">
      <w:pPr>
        <w:pStyle w:val="Padro"/>
        <w:spacing w:after="0" w:line="360" w:lineRule="auto"/>
      </w:pPr>
    </w:p>
    <w:p w:rsidR="004F699F" w:rsidRPr="00B7094F" w:rsidRDefault="004F699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  <w:jc w:val="center"/>
      </w:pPr>
      <w:r w:rsidRPr="00B7094F">
        <w:rPr>
          <w:i/>
        </w:rPr>
        <w:t xml:space="preserve">Mateus </w:t>
      </w:r>
      <w:proofErr w:type="spellStart"/>
      <w:r w:rsidRPr="00B7094F">
        <w:rPr>
          <w:i/>
        </w:rPr>
        <w:t>Rebonato</w:t>
      </w:r>
      <w:proofErr w:type="spellEnd"/>
      <w:r w:rsidRPr="00B7094F">
        <w:rPr>
          <w:i/>
        </w:rPr>
        <w:t xml:space="preserve"> Santos                       </w:t>
      </w:r>
      <w:r w:rsidR="003027CC">
        <w:rPr>
          <w:i/>
        </w:rPr>
        <w:t xml:space="preserve">Paulo Roberto </w:t>
      </w:r>
      <w:proofErr w:type="spellStart"/>
      <w:r w:rsidR="003027CC">
        <w:rPr>
          <w:i/>
        </w:rPr>
        <w:t>Secato</w:t>
      </w:r>
      <w:proofErr w:type="spellEnd"/>
    </w:p>
    <w:p w:rsidR="00D43A8F" w:rsidRDefault="00D43A8F" w:rsidP="007A72FF">
      <w:pPr>
        <w:pStyle w:val="Padro"/>
        <w:spacing w:after="0" w:line="360" w:lineRule="auto"/>
      </w:pPr>
    </w:p>
    <w:p w:rsidR="00A71AB8" w:rsidRDefault="00A71AB8" w:rsidP="007A72FF">
      <w:pPr>
        <w:pStyle w:val="Padro"/>
        <w:spacing w:after="0" w:line="360" w:lineRule="auto"/>
      </w:pPr>
    </w:p>
    <w:p w:rsidR="00A71AB8" w:rsidRPr="00B7094F" w:rsidRDefault="00A71AB8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</w:pPr>
    </w:p>
    <w:p w:rsidR="00816A84" w:rsidRDefault="003027CC" w:rsidP="007A72FF">
      <w:pPr>
        <w:pStyle w:val="Padro"/>
        <w:spacing w:after="0" w:line="360" w:lineRule="auto"/>
        <w:jc w:val="center"/>
        <w:rPr>
          <w:i/>
        </w:rPr>
      </w:pPr>
      <w:r>
        <w:rPr>
          <w:i/>
        </w:rPr>
        <w:t xml:space="preserve">Irene </w:t>
      </w:r>
      <w:proofErr w:type="spellStart"/>
      <w:r>
        <w:rPr>
          <w:i/>
        </w:rPr>
        <w:t>Pozi</w:t>
      </w:r>
      <w:proofErr w:type="spellEnd"/>
      <w:r>
        <w:rPr>
          <w:i/>
        </w:rPr>
        <w:t xml:space="preserve"> Machado</w:t>
      </w:r>
      <w:r w:rsidR="00816A84">
        <w:rPr>
          <w:i/>
        </w:rPr>
        <w:t xml:space="preserve">                         </w:t>
      </w:r>
      <w:r>
        <w:rPr>
          <w:i/>
        </w:rPr>
        <w:t>José Antônio Moura Braga</w:t>
      </w:r>
    </w:p>
    <w:p w:rsidR="003027CC" w:rsidRDefault="003027CC" w:rsidP="007A72FF">
      <w:pPr>
        <w:pStyle w:val="Padro"/>
        <w:spacing w:after="0" w:line="360" w:lineRule="auto"/>
        <w:jc w:val="center"/>
        <w:rPr>
          <w:i/>
        </w:rPr>
      </w:pPr>
    </w:p>
    <w:p w:rsidR="003027CC" w:rsidRDefault="003027CC" w:rsidP="007A72FF">
      <w:pPr>
        <w:pStyle w:val="Padro"/>
        <w:spacing w:after="0" w:line="360" w:lineRule="auto"/>
        <w:jc w:val="center"/>
        <w:rPr>
          <w:i/>
        </w:rPr>
      </w:pPr>
    </w:p>
    <w:p w:rsidR="00A71AB8" w:rsidRDefault="00A71AB8" w:rsidP="007A72FF">
      <w:pPr>
        <w:pStyle w:val="Padro"/>
        <w:spacing w:after="0" w:line="360" w:lineRule="auto"/>
        <w:jc w:val="center"/>
        <w:rPr>
          <w:i/>
        </w:rPr>
      </w:pPr>
    </w:p>
    <w:p w:rsidR="003027CC" w:rsidRPr="00B7094F" w:rsidRDefault="003027CC" w:rsidP="007A72FF">
      <w:pPr>
        <w:pStyle w:val="Padro"/>
        <w:spacing w:after="0" w:line="360" w:lineRule="auto"/>
        <w:jc w:val="center"/>
      </w:pPr>
      <w:r>
        <w:rPr>
          <w:i/>
        </w:rPr>
        <w:t>Ludmila Machado Lima</w:t>
      </w:r>
    </w:p>
    <w:p w:rsidR="00D43A8F" w:rsidRDefault="00D43A8F" w:rsidP="007A72FF">
      <w:pPr>
        <w:pStyle w:val="Padro"/>
        <w:spacing w:after="0" w:line="360" w:lineRule="auto"/>
        <w:jc w:val="center"/>
      </w:pPr>
    </w:p>
    <w:p w:rsidR="00A700C3" w:rsidRDefault="00A700C3" w:rsidP="007A72FF">
      <w:pPr>
        <w:pStyle w:val="Padro"/>
        <w:spacing w:after="0" w:line="360" w:lineRule="auto"/>
        <w:jc w:val="center"/>
      </w:pPr>
    </w:p>
    <w:p w:rsidR="009A6585" w:rsidRDefault="009A6585" w:rsidP="00631333">
      <w:pPr>
        <w:pStyle w:val="Padro"/>
        <w:spacing w:after="0" w:line="360" w:lineRule="auto"/>
        <w:jc w:val="left"/>
      </w:pPr>
    </w:p>
    <w:p w:rsidR="00F3119E" w:rsidRDefault="00F3119E" w:rsidP="00631333">
      <w:pPr>
        <w:pStyle w:val="Padro"/>
        <w:spacing w:after="0" w:line="360" w:lineRule="auto"/>
        <w:jc w:val="left"/>
      </w:pPr>
    </w:p>
    <w:p w:rsidR="00F3119E" w:rsidRDefault="00F3119E" w:rsidP="00631333">
      <w:pPr>
        <w:pStyle w:val="Padro"/>
        <w:spacing w:after="0" w:line="360" w:lineRule="auto"/>
        <w:jc w:val="left"/>
      </w:pPr>
    </w:p>
    <w:p w:rsidR="00F3119E" w:rsidRDefault="00F3119E" w:rsidP="00631333">
      <w:pPr>
        <w:pStyle w:val="Padro"/>
        <w:spacing w:after="0" w:line="360" w:lineRule="auto"/>
        <w:jc w:val="left"/>
      </w:pPr>
    </w:p>
    <w:p w:rsidR="009A6585" w:rsidRDefault="009A6585" w:rsidP="007A72FF">
      <w:pPr>
        <w:pStyle w:val="Padro"/>
        <w:spacing w:after="0" w:line="360" w:lineRule="auto"/>
        <w:jc w:val="center"/>
      </w:pPr>
    </w:p>
    <w:p w:rsidR="00D43A8F" w:rsidRDefault="00D43A8F" w:rsidP="007A72FF">
      <w:pPr>
        <w:pStyle w:val="Padro"/>
        <w:spacing w:after="0" w:line="360" w:lineRule="auto"/>
        <w:rPr>
          <w:b/>
          <w:i/>
        </w:rPr>
      </w:pPr>
      <w:r w:rsidRPr="00B7094F">
        <w:rPr>
          <w:b/>
          <w:i/>
        </w:rPr>
        <w:t>PARTICIPANTES:</w:t>
      </w:r>
    </w:p>
    <w:p w:rsidR="009A6585" w:rsidRDefault="009A6585" w:rsidP="007A72FF">
      <w:pPr>
        <w:pStyle w:val="Padro"/>
        <w:spacing w:after="0" w:line="360" w:lineRule="auto"/>
        <w:jc w:val="center"/>
      </w:pPr>
    </w:p>
    <w:p w:rsidR="008B08CC" w:rsidRDefault="008B08CC" w:rsidP="007A72FF">
      <w:pPr>
        <w:pStyle w:val="Padro"/>
        <w:spacing w:after="0" w:line="360" w:lineRule="auto"/>
        <w:jc w:val="center"/>
      </w:pPr>
    </w:p>
    <w:p w:rsidR="008B08CC" w:rsidRDefault="008B08CC" w:rsidP="007A72FF">
      <w:pPr>
        <w:pStyle w:val="Padro"/>
        <w:spacing w:after="0" w:line="360" w:lineRule="auto"/>
        <w:jc w:val="center"/>
      </w:pPr>
    </w:p>
    <w:p w:rsidR="008B08CC" w:rsidRDefault="008B08CC" w:rsidP="007A72FF">
      <w:pPr>
        <w:pStyle w:val="Padro"/>
        <w:spacing w:after="0" w:line="360" w:lineRule="auto"/>
        <w:jc w:val="center"/>
      </w:pPr>
      <w:r>
        <w:t>_______________________________</w:t>
      </w:r>
    </w:p>
    <w:p w:rsidR="008B08CC" w:rsidRPr="00A71AB8" w:rsidRDefault="008B08CC" w:rsidP="007A72FF">
      <w:pPr>
        <w:pStyle w:val="Padro"/>
        <w:spacing w:after="0" w:line="360" w:lineRule="auto"/>
        <w:jc w:val="center"/>
        <w:rPr>
          <w:b/>
        </w:rPr>
      </w:pPr>
      <w:r w:rsidRPr="00A71AB8">
        <w:rPr>
          <w:b/>
        </w:rPr>
        <w:t>VITOR FADINI SILVESTRE</w:t>
      </w:r>
    </w:p>
    <w:p w:rsidR="008B08CC" w:rsidRDefault="008B08CC" w:rsidP="007A72FF">
      <w:pPr>
        <w:pStyle w:val="Padro"/>
        <w:spacing w:after="0" w:line="360" w:lineRule="auto"/>
        <w:jc w:val="center"/>
      </w:pPr>
      <w:r>
        <w:t>EDUARDO FADINI SILVESTRE</w:t>
      </w:r>
    </w:p>
    <w:p w:rsidR="008B08CC" w:rsidRDefault="008B08CC" w:rsidP="007A72FF">
      <w:pPr>
        <w:pStyle w:val="Padro"/>
        <w:spacing w:after="0" w:line="360" w:lineRule="auto"/>
        <w:jc w:val="center"/>
      </w:pPr>
    </w:p>
    <w:p w:rsidR="008B08CC" w:rsidRDefault="008B08CC" w:rsidP="007A72FF">
      <w:pPr>
        <w:pStyle w:val="Padro"/>
        <w:spacing w:after="0" w:line="360" w:lineRule="auto"/>
        <w:jc w:val="center"/>
      </w:pPr>
    </w:p>
    <w:p w:rsidR="008B08CC" w:rsidRDefault="008B08CC" w:rsidP="007A72FF">
      <w:pPr>
        <w:pStyle w:val="Padro"/>
        <w:spacing w:after="0" w:line="360" w:lineRule="auto"/>
        <w:jc w:val="center"/>
      </w:pPr>
    </w:p>
    <w:p w:rsidR="008B08CC" w:rsidRDefault="008B08CC" w:rsidP="007A72FF">
      <w:pPr>
        <w:pStyle w:val="Padro"/>
        <w:spacing w:after="0" w:line="360" w:lineRule="auto"/>
        <w:jc w:val="center"/>
      </w:pPr>
    </w:p>
    <w:p w:rsidR="008B08CC" w:rsidRDefault="008B08CC" w:rsidP="007A72FF">
      <w:pPr>
        <w:pStyle w:val="Padro"/>
        <w:spacing w:after="0" w:line="360" w:lineRule="auto"/>
        <w:jc w:val="center"/>
      </w:pPr>
      <w:r>
        <w:t>______________________________</w:t>
      </w:r>
    </w:p>
    <w:p w:rsidR="008B08CC" w:rsidRPr="00A71AB8" w:rsidRDefault="008B08CC" w:rsidP="007A72FF">
      <w:pPr>
        <w:pStyle w:val="Padro"/>
        <w:spacing w:after="0" w:line="360" w:lineRule="auto"/>
        <w:jc w:val="center"/>
        <w:rPr>
          <w:b/>
        </w:rPr>
      </w:pPr>
      <w:r w:rsidRPr="00A71AB8">
        <w:rPr>
          <w:b/>
        </w:rPr>
        <w:t>JOSÉ CARLOS DELPRETE</w:t>
      </w:r>
    </w:p>
    <w:p w:rsidR="008B08CC" w:rsidRDefault="008B08CC" w:rsidP="007A72FF">
      <w:pPr>
        <w:pStyle w:val="Padro"/>
        <w:spacing w:after="0" w:line="360" w:lineRule="auto"/>
        <w:jc w:val="center"/>
      </w:pPr>
      <w:r>
        <w:t>LUCAS DE PAULA RIBEIRO ME</w:t>
      </w:r>
    </w:p>
    <w:p w:rsidR="008B08CC" w:rsidRDefault="008B08CC" w:rsidP="007A72FF">
      <w:pPr>
        <w:pStyle w:val="Padro"/>
        <w:spacing w:after="0" w:line="360" w:lineRule="auto"/>
        <w:jc w:val="center"/>
      </w:pPr>
    </w:p>
    <w:p w:rsidR="008B08CC" w:rsidRDefault="008B08CC" w:rsidP="007A72FF">
      <w:pPr>
        <w:pStyle w:val="Padro"/>
        <w:spacing w:after="0" w:line="360" w:lineRule="auto"/>
        <w:jc w:val="center"/>
      </w:pPr>
    </w:p>
    <w:p w:rsidR="008B08CC" w:rsidRDefault="008B08CC" w:rsidP="007A72FF">
      <w:pPr>
        <w:pStyle w:val="Padro"/>
        <w:spacing w:after="0" w:line="360" w:lineRule="auto"/>
        <w:jc w:val="center"/>
      </w:pPr>
    </w:p>
    <w:p w:rsidR="008B08CC" w:rsidRDefault="008B08CC" w:rsidP="007A72FF">
      <w:pPr>
        <w:pStyle w:val="Padro"/>
        <w:spacing w:after="0" w:line="360" w:lineRule="auto"/>
        <w:jc w:val="center"/>
      </w:pPr>
      <w:r>
        <w:t>____________________________</w:t>
      </w:r>
    </w:p>
    <w:p w:rsidR="008B08CC" w:rsidRPr="00A71AB8" w:rsidRDefault="008B08CC" w:rsidP="007A72FF">
      <w:pPr>
        <w:pStyle w:val="Padro"/>
        <w:spacing w:after="0" w:line="360" w:lineRule="auto"/>
        <w:jc w:val="center"/>
        <w:rPr>
          <w:b/>
        </w:rPr>
      </w:pPr>
      <w:r w:rsidRPr="00A71AB8">
        <w:rPr>
          <w:b/>
        </w:rPr>
        <w:t>CARLOS ALBERTO SOARES MELO</w:t>
      </w:r>
    </w:p>
    <w:p w:rsidR="008B08CC" w:rsidRDefault="008B08CC" w:rsidP="007A72FF">
      <w:pPr>
        <w:pStyle w:val="Padro"/>
        <w:spacing w:after="0" w:line="360" w:lineRule="auto"/>
        <w:jc w:val="center"/>
      </w:pPr>
      <w:r>
        <w:t>FCA MELO EQUIPAMENTOS E MAQUINAS LTDA</w:t>
      </w:r>
    </w:p>
    <w:sectPr w:rsidR="008B08CC" w:rsidSect="004F699F">
      <w:headerReference w:type="default" r:id="rId8"/>
      <w:footerReference w:type="default" r:id="rId9"/>
      <w:pgSz w:w="11906" w:h="16838" w:code="9"/>
      <w:pgMar w:top="1134" w:right="851" w:bottom="851" w:left="1134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3B9" w:rsidRDefault="001203B9" w:rsidP="00641E62">
      <w:pPr>
        <w:spacing w:after="0" w:line="240" w:lineRule="auto"/>
      </w:pPr>
      <w:r>
        <w:separator/>
      </w:r>
    </w:p>
  </w:endnote>
  <w:endnote w:type="continuationSeparator" w:id="0">
    <w:p w:rsidR="001203B9" w:rsidRDefault="001203B9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3B9" w:rsidRDefault="001203B9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1203B9" w:rsidRPr="00572946" w:rsidRDefault="001203B9" w:rsidP="00970BA8">
    <w:pPr>
      <w:pStyle w:val="Rodap"/>
      <w:jc w:val="center"/>
      <w:rPr>
        <w:b/>
        <w:i/>
        <w:sz w:val="1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19830FF0" wp14:editId="54071CD7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0F8594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FEA35DB" wp14:editId="4720CC8E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581825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1203B9" w:rsidRPr="00572946" w:rsidRDefault="001203B9" w:rsidP="00572946">
    <w:pPr>
      <w:pStyle w:val="Rodap"/>
      <w:jc w:val="center"/>
      <w:rPr>
        <w:sz w:val="24"/>
      </w:rPr>
    </w:pPr>
    <w:r w:rsidRPr="00572946">
      <w:rPr>
        <w:sz w:val="24"/>
      </w:rPr>
      <w:t>Rua Barão de Itapemirim, 05 – Centro – CEP: 29300-110 – Cachoeiro de Itapemirim – Espírito Santo</w:t>
    </w:r>
  </w:p>
  <w:p w:rsidR="001203B9" w:rsidRPr="00572946" w:rsidRDefault="001203B9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3B9" w:rsidRDefault="001203B9" w:rsidP="00641E62">
      <w:pPr>
        <w:spacing w:after="0" w:line="240" w:lineRule="auto"/>
      </w:pPr>
      <w:r>
        <w:separator/>
      </w:r>
    </w:p>
  </w:footnote>
  <w:footnote w:type="continuationSeparator" w:id="0">
    <w:p w:rsidR="001203B9" w:rsidRDefault="001203B9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3B9" w:rsidRPr="00D43A8F" w:rsidRDefault="001203B9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</w:rPr>
      <w:drawing>
        <wp:anchor distT="0" distB="0" distL="114300" distR="114300" simplePos="0" relativeHeight="251659776" behindDoc="1" locked="0" layoutInCell="1" allowOverlap="1" wp14:anchorId="55489773" wp14:editId="5CE705AB">
          <wp:simplePos x="0" y="0"/>
          <wp:positionH relativeFrom="margin">
            <wp:posOffset>-139065</wp:posOffset>
          </wp:positionH>
          <wp:positionV relativeFrom="paragraph">
            <wp:posOffset>-235585</wp:posOffset>
          </wp:positionV>
          <wp:extent cx="1295400" cy="993140"/>
          <wp:effectExtent l="0" t="0" r="0" b="0"/>
          <wp:wrapTight wrapText="bothSides">
            <wp:wrapPolygon edited="0">
              <wp:start x="0" y="0"/>
              <wp:lineTo x="0" y="21130"/>
              <wp:lineTo x="21282" y="21130"/>
              <wp:lineTo x="21282" y="0"/>
              <wp:lineTo x="0" y="0"/>
            </wp:wrapPolygon>
          </wp:wrapTight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93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3A8F">
      <w:rPr>
        <w:rFonts w:ascii="Arial" w:hAnsi="Arial" w:cs="Arial"/>
        <w:sz w:val="30"/>
        <w:szCs w:val="30"/>
      </w:rPr>
      <w:t>CÂMARA MUNICIPAL DE CACHOEIRO DE ITAPEMIRIM</w:t>
    </w:r>
  </w:p>
  <w:p w:rsidR="001203B9" w:rsidRDefault="001203B9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30"/>
        <w:szCs w:val="30"/>
      </w:rPr>
    </w:pPr>
    <w:r w:rsidRPr="00D43A8F">
      <w:rPr>
        <w:rFonts w:ascii="Arial" w:hAnsi="Arial" w:cs="Arial"/>
        <w:sz w:val="30"/>
        <w:szCs w:val="30"/>
      </w:rPr>
      <w:t xml:space="preserve">                        ESTADO DO ESPÍRITO SANTO</w:t>
    </w:r>
  </w:p>
  <w:p w:rsidR="001203B9" w:rsidRDefault="001203B9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30"/>
        <w:szCs w:val="30"/>
      </w:rPr>
    </w:pPr>
  </w:p>
  <w:p w:rsidR="001203B9" w:rsidRPr="00D43A8F" w:rsidRDefault="001203B9" w:rsidP="00605D0A">
    <w:pPr>
      <w:pStyle w:val="Cabealho"/>
      <w:tabs>
        <w:tab w:val="clear" w:pos="4252"/>
        <w:tab w:val="clear" w:pos="8504"/>
        <w:tab w:val="left" w:pos="2685"/>
        <w:tab w:val="left" w:pos="2925"/>
      </w:tabs>
      <w:rPr>
        <w:rFonts w:ascii="Arial" w:hAnsi="Arial" w:cs="Arial"/>
        <w:sz w:val="28"/>
      </w:rPr>
    </w:pPr>
    <w:r>
      <w:rPr>
        <w:rFonts w:ascii="Arial" w:hAnsi="Arial" w:cs="Arial"/>
        <w:sz w:val="30"/>
        <w:szCs w:val="30"/>
      </w:rPr>
      <w:tab/>
    </w:r>
    <w:r>
      <w:rPr>
        <w:rFonts w:ascii="Arial" w:hAnsi="Arial" w:cs="Arial"/>
        <w:sz w:val="30"/>
        <w:szCs w:val="30"/>
      </w:rPr>
      <w:tab/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69C85088" wp14:editId="44C65091">
              <wp:simplePos x="0" y="0"/>
              <wp:positionH relativeFrom="column">
                <wp:posOffset>-140970</wp:posOffset>
              </wp:positionH>
              <wp:positionV relativeFrom="paragraph">
                <wp:posOffset>110490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F2A3D4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1pt,8.7pt" to="524.4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070D9861" wp14:editId="2F9B8294">
              <wp:simplePos x="0" y="0"/>
              <wp:positionH relativeFrom="column">
                <wp:posOffset>-140970</wp:posOffset>
              </wp:positionH>
              <wp:positionV relativeFrom="paragraph">
                <wp:posOffset>43815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7992A2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1pt,3.45pt" to="524.4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8F"/>
    <w:rsid w:val="00032DEB"/>
    <w:rsid w:val="0004269D"/>
    <w:rsid w:val="00085C95"/>
    <w:rsid w:val="000A64E5"/>
    <w:rsid w:val="000E11D1"/>
    <w:rsid w:val="000E55B4"/>
    <w:rsid w:val="000F1D19"/>
    <w:rsid w:val="000F6F90"/>
    <w:rsid w:val="0010543C"/>
    <w:rsid w:val="001203B9"/>
    <w:rsid w:val="001D3300"/>
    <w:rsid w:val="001E31B4"/>
    <w:rsid w:val="001F23D5"/>
    <w:rsid w:val="0021782E"/>
    <w:rsid w:val="002221C3"/>
    <w:rsid w:val="00266126"/>
    <w:rsid w:val="00295034"/>
    <w:rsid w:val="002A6E8E"/>
    <w:rsid w:val="002B57F1"/>
    <w:rsid w:val="002D6715"/>
    <w:rsid w:val="002E27C9"/>
    <w:rsid w:val="003027CC"/>
    <w:rsid w:val="003149B8"/>
    <w:rsid w:val="003522F7"/>
    <w:rsid w:val="0038103C"/>
    <w:rsid w:val="003A4E28"/>
    <w:rsid w:val="003C4775"/>
    <w:rsid w:val="003C6E24"/>
    <w:rsid w:val="004021AF"/>
    <w:rsid w:val="00410496"/>
    <w:rsid w:val="00493A3B"/>
    <w:rsid w:val="004A619E"/>
    <w:rsid w:val="004F5733"/>
    <w:rsid w:val="004F699F"/>
    <w:rsid w:val="0050006E"/>
    <w:rsid w:val="00521A73"/>
    <w:rsid w:val="0053111B"/>
    <w:rsid w:val="005545A3"/>
    <w:rsid w:val="00572946"/>
    <w:rsid w:val="00580A66"/>
    <w:rsid w:val="00592DB7"/>
    <w:rsid w:val="005A6EAB"/>
    <w:rsid w:val="00605D0A"/>
    <w:rsid w:val="00605DE9"/>
    <w:rsid w:val="00627CAA"/>
    <w:rsid w:val="00631333"/>
    <w:rsid w:val="006411F3"/>
    <w:rsid w:val="00641E62"/>
    <w:rsid w:val="00650AA8"/>
    <w:rsid w:val="00680490"/>
    <w:rsid w:val="006A3F3D"/>
    <w:rsid w:val="006B630C"/>
    <w:rsid w:val="006F7CA9"/>
    <w:rsid w:val="00704A54"/>
    <w:rsid w:val="00720FE5"/>
    <w:rsid w:val="007375B1"/>
    <w:rsid w:val="00757616"/>
    <w:rsid w:val="00770106"/>
    <w:rsid w:val="007A4986"/>
    <w:rsid w:val="007A72FF"/>
    <w:rsid w:val="007B2A8F"/>
    <w:rsid w:val="007C6E52"/>
    <w:rsid w:val="007E0718"/>
    <w:rsid w:val="00816A84"/>
    <w:rsid w:val="008179C5"/>
    <w:rsid w:val="00847525"/>
    <w:rsid w:val="00891BCC"/>
    <w:rsid w:val="008B08CC"/>
    <w:rsid w:val="008F7C76"/>
    <w:rsid w:val="00905E65"/>
    <w:rsid w:val="00923055"/>
    <w:rsid w:val="00970BA8"/>
    <w:rsid w:val="0097189F"/>
    <w:rsid w:val="00983F46"/>
    <w:rsid w:val="009A3975"/>
    <w:rsid w:val="009A6585"/>
    <w:rsid w:val="009A754F"/>
    <w:rsid w:val="009D0DA1"/>
    <w:rsid w:val="009F1A5E"/>
    <w:rsid w:val="00A1297C"/>
    <w:rsid w:val="00A14B11"/>
    <w:rsid w:val="00A700C3"/>
    <w:rsid w:val="00A71AB8"/>
    <w:rsid w:val="00AA51DA"/>
    <w:rsid w:val="00AB05A9"/>
    <w:rsid w:val="00AB7ECA"/>
    <w:rsid w:val="00B24DBE"/>
    <w:rsid w:val="00B6104C"/>
    <w:rsid w:val="00B7094F"/>
    <w:rsid w:val="00C41AC1"/>
    <w:rsid w:val="00C65E6D"/>
    <w:rsid w:val="00CC25B5"/>
    <w:rsid w:val="00CD2F07"/>
    <w:rsid w:val="00CE681B"/>
    <w:rsid w:val="00D047B4"/>
    <w:rsid w:val="00D37440"/>
    <w:rsid w:val="00D413D2"/>
    <w:rsid w:val="00D43A8F"/>
    <w:rsid w:val="00D4741E"/>
    <w:rsid w:val="00D66EB7"/>
    <w:rsid w:val="00DB1DAB"/>
    <w:rsid w:val="00DB382A"/>
    <w:rsid w:val="00DC57ED"/>
    <w:rsid w:val="00E475FE"/>
    <w:rsid w:val="00EA48C3"/>
    <w:rsid w:val="00ED0817"/>
    <w:rsid w:val="00F073C2"/>
    <w:rsid w:val="00F3119E"/>
    <w:rsid w:val="00F576C0"/>
    <w:rsid w:val="00F65147"/>
    <w:rsid w:val="00F703F0"/>
    <w:rsid w:val="00F86459"/>
    <w:rsid w:val="00FA070B"/>
    <w:rsid w:val="00FD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639FA7ED-FB6D-42C2-9F31-6AA9E699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A8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Padro">
    <w:name w:val="Padrão"/>
    <w:rsid w:val="00D43A8F"/>
    <w:pPr>
      <w:tabs>
        <w:tab w:val="left" w:pos="708"/>
      </w:tabs>
      <w:suppressAutoHyphens/>
      <w:spacing w:after="200" w:line="276" w:lineRule="auto"/>
      <w:jc w:val="both"/>
    </w:pPr>
    <w:rPr>
      <w:rFonts w:ascii="Arial" w:eastAsia="WenQuanYi Micro Hei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E9988-FA54-4BF5-8BC8-88D7E1087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146</TotalTime>
  <Pages>5</Pages>
  <Words>652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14</cp:revision>
  <cp:lastPrinted>2016-11-10T12:42:00Z</cp:lastPrinted>
  <dcterms:created xsi:type="dcterms:W3CDTF">2016-11-10T10:32:00Z</dcterms:created>
  <dcterms:modified xsi:type="dcterms:W3CDTF">2016-11-10T13:03:00Z</dcterms:modified>
</cp:coreProperties>
</file>