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17" w:rsidRDefault="00ED0817"/>
    <w:p w:rsidR="00970BA8" w:rsidRDefault="00970BA8" w:rsidP="002A6E8E">
      <w:pPr>
        <w:jc w:val="both"/>
        <w:rPr>
          <w:rFonts w:ascii="Verdana" w:hAnsi="Verdana"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sz w:val="32"/>
          <w:szCs w:val="32"/>
        </w:rPr>
      </w:pPr>
      <w:r w:rsidRPr="00007967">
        <w:rPr>
          <w:rFonts w:ascii="Arial" w:hAnsi="Arial" w:cs="Arial"/>
          <w:b/>
          <w:bCs/>
          <w:sz w:val="32"/>
          <w:szCs w:val="32"/>
        </w:rPr>
        <w:t>TERMO DE HOMOLOGAÇÃO</w:t>
      </w:r>
    </w:p>
    <w:p w:rsidR="00007967" w:rsidRPr="00007967" w:rsidRDefault="00007967" w:rsidP="00007967">
      <w:pPr>
        <w:jc w:val="both"/>
        <w:rPr>
          <w:rFonts w:ascii="Arial" w:hAnsi="Arial" w:cs="Arial"/>
          <w:sz w:val="32"/>
          <w:szCs w:val="32"/>
        </w:rPr>
      </w:pPr>
    </w:p>
    <w:p w:rsidR="00007967" w:rsidRPr="00007967" w:rsidRDefault="00EA0CD9" w:rsidP="0000796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Edital de Pregão Presencial nº</w:t>
      </w:r>
      <w:r w:rsidR="0036515A">
        <w:rPr>
          <w:rFonts w:ascii="Arial" w:hAnsi="Arial" w:cs="Arial"/>
          <w:b/>
          <w:bCs/>
        </w:rPr>
        <w:t>1</w:t>
      </w:r>
      <w:r w:rsidR="004B20ED">
        <w:rPr>
          <w:rFonts w:ascii="Arial" w:hAnsi="Arial" w:cs="Arial"/>
          <w:b/>
          <w:bCs/>
        </w:rPr>
        <w:t>7</w:t>
      </w:r>
      <w:r w:rsidR="003A3B4B">
        <w:rPr>
          <w:rFonts w:ascii="Arial" w:hAnsi="Arial" w:cs="Arial"/>
          <w:b/>
          <w:bCs/>
        </w:rPr>
        <w:t>/2016</w:t>
      </w:r>
      <w:r w:rsidR="00EC4644">
        <w:rPr>
          <w:rFonts w:ascii="Arial" w:hAnsi="Arial" w:cs="Arial"/>
          <w:b/>
          <w:bCs/>
        </w:rPr>
        <w:t xml:space="preserve"> 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 xml:space="preserve">Processo nº </w:t>
      </w:r>
      <w:r w:rsidR="00066AF3">
        <w:rPr>
          <w:rFonts w:ascii="Arial" w:hAnsi="Arial" w:cs="Arial"/>
          <w:b/>
          <w:bCs/>
        </w:rPr>
        <w:t>50.</w:t>
      </w:r>
      <w:r w:rsidR="004B20ED">
        <w:rPr>
          <w:rFonts w:ascii="Arial" w:hAnsi="Arial" w:cs="Arial"/>
          <w:b/>
          <w:bCs/>
        </w:rPr>
        <w:t>586</w:t>
      </w:r>
      <w:r w:rsidR="003A3B4B">
        <w:rPr>
          <w:rFonts w:ascii="Arial" w:hAnsi="Arial" w:cs="Arial"/>
          <w:b/>
          <w:bCs/>
        </w:rPr>
        <w:t>/2016</w:t>
      </w:r>
      <w:r w:rsidR="008A54F4">
        <w:rPr>
          <w:rFonts w:ascii="Arial" w:hAnsi="Arial" w:cs="Arial"/>
          <w:b/>
          <w:bCs/>
        </w:rPr>
        <w:t xml:space="preserve"> 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 xml:space="preserve">Objeto: Aquisição </w:t>
      </w:r>
      <w:r w:rsidR="00C76070">
        <w:rPr>
          <w:rFonts w:ascii="Arial" w:hAnsi="Arial" w:cs="Arial"/>
          <w:b/>
          <w:bCs/>
        </w:rPr>
        <w:t xml:space="preserve">de </w:t>
      </w:r>
      <w:r w:rsidR="004B20ED">
        <w:rPr>
          <w:rFonts w:ascii="Arial" w:hAnsi="Arial" w:cs="Arial"/>
          <w:b/>
          <w:bCs/>
        </w:rPr>
        <w:t>Estantes de Aço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</w:rPr>
        <w:t>Tendo o processo licitatório obedecido os trâmites legais e principalmente as regras das leis nº 10.520/02 e 8.666/93, e estand</w:t>
      </w:r>
      <w:r>
        <w:rPr>
          <w:rFonts w:ascii="Arial" w:hAnsi="Arial" w:cs="Arial"/>
        </w:rPr>
        <w:t>o de acordo com a adjudicação da pregoeira</w:t>
      </w:r>
      <w:r w:rsidRPr="00007967">
        <w:rPr>
          <w:rFonts w:ascii="Arial" w:hAnsi="Arial" w:cs="Arial"/>
        </w:rPr>
        <w:t xml:space="preserve"> oficial desta Câmara Municipal, </w:t>
      </w:r>
      <w:r w:rsidRPr="00007967">
        <w:rPr>
          <w:rFonts w:ascii="Arial" w:hAnsi="Arial" w:cs="Arial"/>
          <w:b/>
          <w:bCs/>
        </w:rPr>
        <w:t>HOMOLOGO</w:t>
      </w:r>
      <w:r w:rsidRPr="00007967">
        <w:rPr>
          <w:rFonts w:ascii="Arial" w:hAnsi="Arial" w:cs="Arial"/>
        </w:rPr>
        <w:t xml:space="preserve"> o procedimento, autorizando o empenho em favor da(s) empresa(s) vencedora(s), conforme segue:</w:t>
      </w:r>
    </w:p>
    <w:p w:rsidR="00126937" w:rsidRPr="00007967" w:rsidRDefault="00126937" w:rsidP="00007967">
      <w:pPr>
        <w:jc w:val="both"/>
        <w:rPr>
          <w:rFonts w:ascii="Arial" w:hAnsi="Arial" w:cs="Arial"/>
        </w:rPr>
      </w:pPr>
    </w:p>
    <w:p w:rsidR="00007967" w:rsidRPr="00126937" w:rsidRDefault="00066AF3" w:rsidP="0000796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ITEM</w:t>
      </w:r>
      <w:r w:rsidR="00126937" w:rsidRPr="00126937">
        <w:rPr>
          <w:rFonts w:ascii="Arial" w:hAnsi="Arial" w:cs="Arial"/>
          <w:b/>
        </w:rPr>
        <w:t xml:space="preserve"> 01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LICITANTE: </w:t>
      </w:r>
      <w:r w:rsidR="004B20ED">
        <w:rPr>
          <w:rFonts w:ascii="Arial" w:hAnsi="Arial" w:cs="Arial"/>
          <w:b/>
          <w:bCs/>
        </w:rPr>
        <w:t>LUCAS DE PAULA</w:t>
      </w:r>
      <w:r w:rsidR="00E94866">
        <w:rPr>
          <w:rFonts w:ascii="Arial" w:hAnsi="Arial" w:cs="Arial"/>
          <w:b/>
          <w:bCs/>
        </w:rPr>
        <w:t xml:space="preserve"> RIBEIRO ME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CNPJ:  </w:t>
      </w:r>
      <w:r w:rsidR="00E94866">
        <w:rPr>
          <w:rFonts w:ascii="Arial" w:hAnsi="Arial" w:cs="Arial"/>
          <w:b/>
          <w:bCs/>
        </w:rPr>
        <w:t>23.413.372/0001-45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VELOR:  R$ </w:t>
      </w:r>
      <w:r w:rsidR="00E94866">
        <w:rPr>
          <w:rFonts w:ascii="Arial" w:hAnsi="Arial" w:cs="Arial"/>
          <w:b/>
          <w:bCs/>
        </w:rPr>
        <w:t>3.900,00</w:t>
      </w:r>
      <w:r w:rsidR="0087096B">
        <w:rPr>
          <w:rFonts w:ascii="Arial" w:hAnsi="Arial" w:cs="Arial"/>
          <w:b/>
          <w:bCs/>
        </w:rPr>
        <w:t xml:space="preserve"> </w:t>
      </w:r>
      <w:r w:rsidRPr="00007967">
        <w:rPr>
          <w:rFonts w:ascii="Arial" w:hAnsi="Arial" w:cs="Arial"/>
          <w:b/>
          <w:bCs/>
        </w:rPr>
        <w:t>(</w:t>
      </w:r>
      <w:r w:rsidR="00066AF3">
        <w:rPr>
          <w:rFonts w:ascii="Arial" w:hAnsi="Arial" w:cs="Arial"/>
          <w:b/>
          <w:bCs/>
        </w:rPr>
        <w:t>três mi</w:t>
      </w:r>
      <w:r w:rsidR="009A13C9">
        <w:rPr>
          <w:rFonts w:ascii="Arial" w:hAnsi="Arial" w:cs="Arial"/>
          <w:b/>
          <w:bCs/>
        </w:rPr>
        <w:t>l</w:t>
      </w:r>
      <w:r w:rsidR="00066AF3">
        <w:rPr>
          <w:rFonts w:ascii="Arial" w:hAnsi="Arial" w:cs="Arial"/>
          <w:b/>
          <w:bCs/>
        </w:rPr>
        <w:t xml:space="preserve">, </w:t>
      </w:r>
      <w:r w:rsidR="00E94866">
        <w:rPr>
          <w:rFonts w:ascii="Arial" w:hAnsi="Arial" w:cs="Arial"/>
          <w:b/>
          <w:bCs/>
        </w:rPr>
        <w:t>novecentos reais</w:t>
      </w:r>
      <w:r w:rsidR="004B5AE3">
        <w:rPr>
          <w:rFonts w:ascii="Arial" w:hAnsi="Arial" w:cs="Arial"/>
          <w:b/>
          <w:bCs/>
        </w:rPr>
        <w:t xml:space="preserve">) 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4E084E">
      <w:pPr>
        <w:jc w:val="center"/>
        <w:rPr>
          <w:rFonts w:ascii="Arial" w:hAnsi="Arial" w:cs="Arial"/>
        </w:rPr>
      </w:pPr>
      <w:r w:rsidRPr="00007967">
        <w:rPr>
          <w:rFonts w:ascii="Arial" w:hAnsi="Arial" w:cs="Arial"/>
        </w:rPr>
        <w:t xml:space="preserve">Cachoeiro de Itapemirim, </w:t>
      </w:r>
      <w:r w:rsidR="00AD096B">
        <w:rPr>
          <w:rFonts w:ascii="Arial" w:hAnsi="Arial" w:cs="Arial"/>
        </w:rPr>
        <w:t>0</w:t>
      </w:r>
      <w:r w:rsidR="00E94866">
        <w:rPr>
          <w:rFonts w:ascii="Arial" w:hAnsi="Arial" w:cs="Arial"/>
        </w:rPr>
        <w:t>1</w:t>
      </w:r>
      <w:r w:rsidRPr="00007967">
        <w:rPr>
          <w:rFonts w:ascii="Arial" w:hAnsi="Arial" w:cs="Arial"/>
        </w:rPr>
        <w:t xml:space="preserve"> de </w:t>
      </w:r>
      <w:r w:rsidR="00E94866">
        <w:rPr>
          <w:rFonts w:ascii="Arial" w:hAnsi="Arial" w:cs="Arial"/>
        </w:rPr>
        <w:t>Dezembro</w:t>
      </w:r>
      <w:bookmarkStart w:id="0" w:name="_GoBack"/>
      <w:bookmarkEnd w:id="0"/>
      <w:r w:rsidR="003A3B4B">
        <w:rPr>
          <w:rFonts w:ascii="Arial" w:hAnsi="Arial" w:cs="Arial"/>
        </w:rPr>
        <w:t xml:space="preserve"> de 2016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b/>
          <w:bCs/>
        </w:rPr>
      </w:pPr>
      <w:r w:rsidRPr="00007967">
        <w:rPr>
          <w:rFonts w:ascii="Arial" w:hAnsi="Arial" w:cs="Arial"/>
        </w:rPr>
        <w:t>J</w:t>
      </w:r>
      <w:r w:rsidRPr="00007967">
        <w:rPr>
          <w:rFonts w:ascii="Arial" w:hAnsi="Arial" w:cs="Arial"/>
          <w:b/>
          <w:bCs/>
        </w:rPr>
        <w:t>ÚLIO CÉSAR FERRARE CECCOTI</w:t>
      </w:r>
    </w:p>
    <w:p w:rsidR="00007967" w:rsidRPr="00007967" w:rsidRDefault="00007967" w:rsidP="00007967">
      <w:pPr>
        <w:jc w:val="center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>Presidente da Câmara Municipal</w:t>
      </w:r>
    </w:p>
    <w:sectPr w:rsidR="00007967" w:rsidRPr="00007967" w:rsidSect="00410496">
      <w:headerReference w:type="default" r:id="rId8"/>
      <w:footerReference w:type="default" r:id="rId9"/>
      <w:pgSz w:w="11906" w:h="16838" w:code="9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967" w:rsidRDefault="00007967" w:rsidP="00641E62">
      <w:r>
        <w:separator/>
      </w:r>
    </w:p>
  </w:endnote>
  <w:endnote w:type="continuationSeparator" w:id="0">
    <w:p w:rsidR="00007967" w:rsidRDefault="00007967" w:rsidP="00641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007967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C970CD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AC40C7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87096B" w:rsidP="00572946">
    <w:pPr>
      <w:pStyle w:val="Rodap"/>
      <w:jc w:val="center"/>
      <w:rPr>
        <w:sz w:val="24"/>
      </w:rPr>
    </w:pPr>
    <w:r>
      <w:rPr>
        <w:sz w:val="24"/>
      </w:rPr>
      <w:t xml:space="preserve">Pça </w:t>
    </w:r>
    <w:proofErr w:type="spellStart"/>
    <w:r>
      <w:rPr>
        <w:sz w:val="24"/>
      </w:rPr>
      <w:t>Jeronymo</w:t>
    </w:r>
    <w:proofErr w:type="spellEnd"/>
    <w:r>
      <w:rPr>
        <w:sz w:val="24"/>
      </w:rPr>
      <w:t xml:space="preserve"> Monteiro, 70 – Centro – CEP: 29302-17</w:t>
    </w:r>
    <w:r w:rsidR="00970BA8" w:rsidRPr="00572946">
      <w:rPr>
        <w:sz w:val="24"/>
      </w:rPr>
      <w:t>0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967" w:rsidRDefault="00007967" w:rsidP="00641E62">
      <w:r>
        <w:separator/>
      </w:r>
    </w:p>
  </w:footnote>
  <w:footnote w:type="continuationSeparator" w:id="0">
    <w:p w:rsidR="00007967" w:rsidRDefault="00007967" w:rsidP="00641E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E62" w:rsidRPr="00007967" w:rsidRDefault="00007967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1E62" w:rsidRPr="00007967">
      <w:rPr>
        <w:rFonts w:ascii="Arial" w:hAnsi="Arial" w:cs="Arial"/>
        <w:sz w:val="30"/>
        <w:szCs w:val="30"/>
      </w:rPr>
      <w:t>CÂMARA MUNICIPAL DE CACHOEIRO DE ITAPEMIRIM</w:t>
    </w:r>
  </w:p>
  <w:p w:rsidR="00641E62" w:rsidRPr="00007967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007967">
      <w:rPr>
        <w:rFonts w:ascii="Arial" w:hAnsi="Arial" w:cs="Arial"/>
        <w:sz w:val="30"/>
        <w:szCs w:val="30"/>
      </w:rPr>
      <w:t xml:space="preserve">                       </w:t>
    </w:r>
    <w:r w:rsidR="002221C3" w:rsidRPr="00007967">
      <w:rPr>
        <w:rFonts w:ascii="Arial" w:hAnsi="Arial" w:cs="Arial"/>
        <w:sz w:val="30"/>
        <w:szCs w:val="30"/>
      </w:rPr>
      <w:t xml:space="preserve"> </w:t>
    </w:r>
    <w:r w:rsidR="00641E62" w:rsidRPr="00007967">
      <w:rPr>
        <w:rFonts w:ascii="Arial" w:hAnsi="Arial" w:cs="Arial"/>
        <w:sz w:val="30"/>
        <w:szCs w:val="30"/>
      </w:rPr>
      <w:t>ES</w:t>
    </w:r>
    <w:r w:rsidR="00970BA8" w:rsidRPr="00007967">
      <w:rPr>
        <w:rFonts w:ascii="Arial" w:hAnsi="Arial" w:cs="Arial"/>
        <w:sz w:val="30"/>
        <w:szCs w:val="30"/>
      </w:rPr>
      <w:t>TADO DO ESPÍRITO SANTO</w:t>
    </w:r>
  </w:p>
  <w:p w:rsidR="00641E62" w:rsidRPr="00007967" w:rsidRDefault="00007967">
    <w:pPr>
      <w:pStyle w:val="Cabealho"/>
      <w:rPr>
        <w:rFonts w:ascii="Arial" w:hAnsi="Arial" w:cs="Arial"/>
        <w:b/>
        <w:i/>
      </w:rPr>
    </w:pPr>
    <w:r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93DADD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A46B7A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967"/>
    <w:rsid w:val="00007967"/>
    <w:rsid w:val="00066AF3"/>
    <w:rsid w:val="000F6F90"/>
    <w:rsid w:val="0010543C"/>
    <w:rsid w:val="00126937"/>
    <w:rsid w:val="001E31B4"/>
    <w:rsid w:val="002024B8"/>
    <w:rsid w:val="002221C3"/>
    <w:rsid w:val="002243A8"/>
    <w:rsid w:val="002461CE"/>
    <w:rsid w:val="00266126"/>
    <w:rsid w:val="00270D13"/>
    <w:rsid w:val="002A6E8E"/>
    <w:rsid w:val="002B6CDA"/>
    <w:rsid w:val="002C22BA"/>
    <w:rsid w:val="003149B8"/>
    <w:rsid w:val="00353F46"/>
    <w:rsid w:val="00357D5F"/>
    <w:rsid w:val="0036515A"/>
    <w:rsid w:val="0038103C"/>
    <w:rsid w:val="003A3B4B"/>
    <w:rsid w:val="003A4E28"/>
    <w:rsid w:val="003C6E24"/>
    <w:rsid w:val="003D5B4D"/>
    <w:rsid w:val="00400E6D"/>
    <w:rsid w:val="00410496"/>
    <w:rsid w:val="004270DA"/>
    <w:rsid w:val="00444520"/>
    <w:rsid w:val="00493A3B"/>
    <w:rsid w:val="004B20ED"/>
    <w:rsid w:val="004B5AE3"/>
    <w:rsid w:val="004E084E"/>
    <w:rsid w:val="004F5733"/>
    <w:rsid w:val="0050006E"/>
    <w:rsid w:val="00567340"/>
    <w:rsid w:val="00572946"/>
    <w:rsid w:val="00641E62"/>
    <w:rsid w:val="006821D7"/>
    <w:rsid w:val="006F61F5"/>
    <w:rsid w:val="00761D46"/>
    <w:rsid w:val="00770106"/>
    <w:rsid w:val="00773DEE"/>
    <w:rsid w:val="007E0718"/>
    <w:rsid w:val="008403E3"/>
    <w:rsid w:val="0087096B"/>
    <w:rsid w:val="00896FBE"/>
    <w:rsid w:val="008A54F4"/>
    <w:rsid w:val="00923055"/>
    <w:rsid w:val="00970BA8"/>
    <w:rsid w:val="009A13C9"/>
    <w:rsid w:val="009A754F"/>
    <w:rsid w:val="009C22E5"/>
    <w:rsid w:val="00AB05A9"/>
    <w:rsid w:val="00AD096B"/>
    <w:rsid w:val="00B579D9"/>
    <w:rsid w:val="00C76070"/>
    <w:rsid w:val="00D047B4"/>
    <w:rsid w:val="00D41000"/>
    <w:rsid w:val="00D70845"/>
    <w:rsid w:val="00D73101"/>
    <w:rsid w:val="00DB382A"/>
    <w:rsid w:val="00E848BE"/>
    <w:rsid w:val="00E94866"/>
    <w:rsid w:val="00EA0CD9"/>
    <w:rsid w:val="00EB234E"/>
    <w:rsid w:val="00EC4644"/>
    <w:rsid w:val="00ED0817"/>
    <w:rsid w:val="00F073C2"/>
    <w:rsid w:val="00F242B0"/>
    <w:rsid w:val="00FC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53D59D36-D475-4B64-A804-80B5CFDC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967"/>
    <w:pPr>
      <w:widowControl w:val="0"/>
      <w:suppressAutoHyphens/>
    </w:pPr>
    <w:rPr>
      <w:rFonts w:ascii="Liberation Serif" w:eastAsia="DejaVu Sans" w:hAnsi="Liberation Serif"/>
      <w:kern w:val="1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enter" w:pos="4252"/>
        <w:tab w:val="right" w:pos="8504"/>
      </w:tabs>
      <w:suppressAutoHyphens w:val="0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enter" w:pos="4252"/>
        <w:tab w:val="right" w:pos="8504"/>
      </w:tabs>
      <w:suppressAutoHyphens w:val="0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2F73E-FCB2-4B8B-9DDC-662FEF488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20</TotalTime>
  <Pages>1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3</cp:revision>
  <cp:lastPrinted>2016-09-20T10:59:00Z</cp:lastPrinted>
  <dcterms:created xsi:type="dcterms:W3CDTF">2016-12-01T12:04:00Z</dcterms:created>
  <dcterms:modified xsi:type="dcterms:W3CDTF">2016-12-01T12:24:00Z</dcterms:modified>
</cp:coreProperties>
</file>