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8F" w:rsidRDefault="00D43A8F" w:rsidP="007A72FF">
      <w:pPr>
        <w:spacing w:after="0" w:line="360" w:lineRule="auto"/>
        <w:jc w:val="both"/>
        <w:rPr>
          <w:rFonts w:ascii="Arial" w:hAnsi="Arial" w:cs="Arial"/>
          <w:b/>
          <w:sz w:val="24"/>
        </w:rPr>
      </w:pPr>
      <w:r w:rsidRPr="00B7094F">
        <w:rPr>
          <w:rFonts w:ascii="Arial" w:hAnsi="Arial" w:cs="Arial"/>
          <w:b/>
          <w:sz w:val="24"/>
        </w:rPr>
        <w:t>ATA DE ABERTURA E JULGA</w:t>
      </w:r>
      <w:r w:rsidR="00F65147">
        <w:rPr>
          <w:rFonts w:ascii="Arial" w:hAnsi="Arial" w:cs="Arial"/>
          <w:b/>
          <w:sz w:val="24"/>
        </w:rPr>
        <w:t xml:space="preserve">MENTO DO PREGÃO PRESENCIAL Nº </w:t>
      </w:r>
      <w:r w:rsidR="008F7C76">
        <w:rPr>
          <w:rFonts w:ascii="Arial" w:hAnsi="Arial" w:cs="Arial"/>
          <w:b/>
          <w:sz w:val="24"/>
        </w:rPr>
        <w:t>1</w:t>
      </w:r>
      <w:r w:rsidR="006F5585">
        <w:rPr>
          <w:rFonts w:ascii="Arial" w:hAnsi="Arial" w:cs="Arial"/>
          <w:b/>
          <w:sz w:val="24"/>
        </w:rPr>
        <w:t>8</w:t>
      </w:r>
      <w:r w:rsidRPr="00B7094F">
        <w:rPr>
          <w:rFonts w:ascii="Arial" w:hAnsi="Arial" w:cs="Arial"/>
          <w:b/>
          <w:sz w:val="24"/>
        </w:rPr>
        <w:t>/201</w:t>
      </w:r>
      <w:r w:rsidR="00905E65">
        <w:rPr>
          <w:rFonts w:ascii="Arial" w:hAnsi="Arial" w:cs="Arial"/>
          <w:b/>
          <w:sz w:val="24"/>
        </w:rPr>
        <w:t>6</w:t>
      </w:r>
      <w:r w:rsidRPr="00B7094F">
        <w:rPr>
          <w:rFonts w:ascii="Arial" w:hAnsi="Arial" w:cs="Arial"/>
          <w:b/>
          <w:sz w:val="24"/>
        </w:rPr>
        <w:t xml:space="preserve"> – AQUISIÇÃO DE</w:t>
      </w:r>
      <w:r w:rsidR="00627CAA" w:rsidRPr="00B7094F">
        <w:rPr>
          <w:rFonts w:ascii="Arial" w:hAnsi="Arial" w:cs="Arial"/>
          <w:b/>
          <w:sz w:val="24"/>
        </w:rPr>
        <w:t xml:space="preserve"> </w:t>
      </w:r>
      <w:r w:rsidR="006F5585">
        <w:rPr>
          <w:rFonts w:ascii="Arial" w:hAnsi="Arial" w:cs="Arial"/>
          <w:b/>
          <w:sz w:val="24"/>
        </w:rPr>
        <w:t>FORNO DE MICRO ONDAS, BEBEDOURO E FRIGOBAR</w:t>
      </w:r>
      <w:r w:rsidRPr="00B7094F">
        <w:rPr>
          <w:rFonts w:ascii="Arial" w:hAnsi="Arial" w:cs="Arial"/>
          <w:b/>
          <w:sz w:val="24"/>
        </w:rPr>
        <w:t xml:space="preserve">- PROCESSO Nº. </w:t>
      </w:r>
      <w:r w:rsidR="006F5585">
        <w:rPr>
          <w:rFonts w:ascii="Arial" w:hAnsi="Arial" w:cs="Arial"/>
          <w:b/>
          <w:sz w:val="24"/>
        </w:rPr>
        <w:t>48.438</w:t>
      </w:r>
      <w:r w:rsidR="00905E65">
        <w:rPr>
          <w:rFonts w:ascii="Arial" w:hAnsi="Arial" w:cs="Arial"/>
          <w:b/>
          <w:sz w:val="24"/>
        </w:rPr>
        <w:t>/2016</w:t>
      </w:r>
      <w:r w:rsidR="00627CAA" w:rsidRPr="00B7094F">
        <w:rPr>
          <w:rFonts w:ascii="Arial" w:hAnsi="Arial" w:cs="Arial"/>
          <w:b/>
          <w:sz w:val="24"/>
        </w:rPr>
        <w:t xml:space="preserve"> – </w:t>
      </w:r>
      <w:r w:rsidR="006F5585">
        <w:rPr>
          <w:rFonts w:ascii="Arial" w:hAnsi="Arial" w:cs="Arial"/>
          <w:b/>
          <w:sz w:val="24"/>
        </w:rPr>
        <w:t>15/06</w:t>
      </w:r>
      <w:r w:rsidR="00905E65">
        <w:rPr>
          <w:rFonts w:ascii="Arial" w:hAnsi="Arial" w:cs="Arial"/>
          <w:b/>
          <w:sz w:val="24"/>
        </w:rPr>
        <w:t>/2016</w:t>
      </w:r>
      <w:r w:rsidR="006F5585">
        <w:rPr>
          <w:rFonts w:ascii="Arial" w:hAnsi="Arial" w:cs="Arial"/>
          <w:b/>
          <w:sz w:val="24"/>
        </w:rPr>
        <w:t>, 50.588/2016 – 25/08/2016</w:t>
      </w:r>
      <w:r w:rsidRPr="00B7094F">
        <w:rPr>
          <w:rFonts w:ascii="Arial" w:hAnsi="Arial" w:cs="Arial"/>
          <w:b/>
          <w:sz w:val="24"/>
        </w:rPr>
        <w:t xml:space="preserve"> </w:t>
      </w:r>
    </w:p>
    <w:p w:rsidR="004F699F" w:rsidRPr="00B7094F" w:rsidRDefault="004F699F" w:rsidP="007A72FF">
      <w:pPr>
        <w:spacing w:after="0" w:line="360" w:lineRule="auto"/>
        <w:jc w:val="both"/>
        <w:rPr>
          <w:rFonts w:ascii="Arial" w:hAnsi="Arial" w:cs="Arial"/>
          <w:sz w:val="24"/>
        </w:rPr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 xml:space="preserve">Aos </w:t>
      </w:r>
      <w:r w:rsidR="006F5585">
        <w:t>onze</w:t>
      </w:r>
      <w:r w:rsidR="00905E65">
        <w:t xml:space="preserve"> </w:t>
      </w:r>
      <w:r w:rsidR="006F5585">
        <w:t>(11</w:t>
      </w:r>
      <w:r w:rsidRPr="00B7094F">
        <w:t xml:space="preserve">) dias do mês de </w:t>
      </w:r>
      <w:r w:rsidR="006F5585">
        <w:t>novembro</w:t>
      </w:r>
      <w:r w:rsidR="00627CAA" w:rsidRPr="00B7094F">
        <w:t xml:space="preserve"> </w:t>
      </w:r>
      <w:r w:rsidR="00905E65">
        <w:t>de 2016</w:t>
      </w:r>
      <w:r w:rsidR="00F65147">
        <w:t xml:space="preserve"> </w:t>
      </w:r>
      <w:r w:rsidR="00D66EB7">
        <w:t>(</w:t>
      </w:r>
      <w:r w:rsidR="006F5585">
        <w:t>11</w:t>
      </w:r>
      <w:r w:rsidR="00D66EB7">
        <w:t>/</w:t>
      </w:r>
      <w:r w:rsidR="001F1BA9">
        <w:t>1</w:t>
      </w:r>
      <w:r w:rsidR="006F5585">
        <w:t>1</w:t>
      </w:r>
      <w:r w:rsidR="00905E65">
        <w:t>/2016</w:t>
      </w:r>
      <w:r w:rsidRPr="00B7094F">
        <w:t xml:space="preserve">), às 10:00 horas, na </w:t>
      </w:r>
      <w:r w:rsidR="001F1BA9">
        <w:t>SALA DE LICITAÇÃO, reuniram-se a Pregoeira</w:t>
      </w:r>
      <w:r w:rsidRPr="00B7094F">
        <w:t xml:space="preserve"> e Equipe de Apoio, designados conforme Portaria nº. 04/2013 e </w:t>
      </w:r>
      <w:r w:rsidR="00905E65">
        <w:t>34/2016</w:t>
      </w:r>
      <w:r w:rsidRPr="00B7094F">
        <w:t>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 xml:space="preserve">A </w:t>
      </w:r>
      <w:r w:rsidR="005B6CC6">
        <w:t>sessão foi declarada aberta pela Pregoeira</w:t>
      </w:r>
      <w:r w:rsidRPr="00B7094F">
        <w:t>, em voz audível, descreveu sucintamente os procedimentos, bem como alertou os presentes da responsabilidade ao participarem do Pregão. Leu o art. 7º da Lei nº. 10.520 de 17 de julho de 2002.</w:t>
      </w:r>
    </w:p>
    <w:p w:rsidR="00D43A8F" w:rsidRPr="00B7094F" w:rsidRDefault="00D43A8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Aprese</w:t>
      </w:r>
      <w:r w:rsidR="00D4741E" w:rsidRPr="00B7094F">
        <w:t xml:space="preserve">ntaram-se para o credenciamento </w:t>
      </w:r>
      <w:r w:rsidR="00676CBD">
        <w:t>01</w:t>
      </w:r>
      <w:r w:rsidR="00720FE5">
        <w:t xml:space="preserve"> (</w:t>
      </w:r>
      <w:r w:rsidR="00676CBD">
        <w:t>uma</w:t>
      </w:r>
      <w:r w:rsidR="00720FE5">
        <w:t>)</w:t>
      </w:r>
      <w:r w:rsidRPr="00B7094F">
        <w:t xml:space="preserve"> </w:t>
      </w:r>
      <w:r w:rsidR="00D4741E" w:rsidRPr="00B7094F">
        <w:t>firma</w:t>
      </w:r>
      <w:r w:rsidRPr="00B7094F">
        <w:t xml:space="preserve"> objetivando à participação no procedimento, o interessado e respectivo representante lega</w:t>
      </w:r>
      <w:r w:rsidR="00816A84">
        <w:t>l</w:t>
      </w:r>
      <w:r w:rsidRPr="00B7094F">
        <w:t>, como se segue:</w:t>
      </w:r>
    </w:p>
    <w:p w:rsidR="00D43A8F" w:rsidRPr="00B7094F" w:rsidRDefault="00D43A8F" w:rsidP="007A72FF">
      <w:pPr>
        <w:pStyle w:val="Padro"/>
        <w:spacing w:after="0" w:line="360" w:lineRule="auto"/>
      </w:pPr>
    </w:p>
    <w:tbl>
      <w:tblPr>
        <w:tblW w:w="0" w:type="auto"/>
        <w:tblInd w:w="250" w:type="dxa"/>
        <w:tblBorders>
          <w:top w:val="single" w:sz="8" w:space="0" w:color="000001"/>
          <w:left w:val="single" w:sz="8" w:space="0" w:color="000001"/>
          <w:bottom w:val="single" w:sz="8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3"/>
        <w:gridCol w:w="5030"/>
        <w:gridCol w:w="3686"/>
      </w:tblGrid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816A84" w:rsidP="007A72FF">
            <w:pPr>
              <w:pStyle w:val="Padro"/>
              <w:spacing w:after="0" w:line="360" w:lineRule="auto"/>
              <w:jc w:val="center"/>
            </w:pPr>
            <w:r>
              <w:rPr>
                <w:b/>
              </w:rPr>
              <w:t>Nº</w:t>
            </w:r>
            <w:r w:rsidR="00D43A8F" w:rsidRPr="00B7094F">
              <w:rPr>
                <w:b/>
              </w:rPr>
              <w:t>.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PROPONENTE(S)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REPRESENTANTE(S)</w:t>
            </w:r>
          </w:p>
        </w:tc>
      </w:tr>
      <w:tr w:rsidR="00D43A8F" w:rsidRPr="00B7094F" w:rsidTr="00816A84">
        <w:tc>
          <w:tcPr>
            <w:tcW w:w="92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  <w:rPr>
                <w:b/>
              </w:rPr>
            </w:pPr>
            <w:r w:rsidRPr="00B7094F">
              <w:rPr>
                <w:b/>
              </w:rPr>
              <w:t>01</w:t>
            </w:r>
          </w:p>
        </w:tc>
        <w:tc>
          <w:tcPr>
            <w:tcW w:w="503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676CBD" w:rsidP="007A72FF">
            <w:pPr>
              <w:pStyle w:val="Padro"/>
              <w:spacing w:after="0" w:line="360" w:lineRule="auto"/>
            </w:pPr>
            <w:r>
              <w:t>FCA MELO</w:t>
            </w:r>
            <w:r w:rsidR="00DE7AF9">
              <w:t xml:space="preserve"> EQUIPAMENTOS E MÁQUINAS LTDA ME</w:t>
            </w:r>
          </w:p>
        </w:tc>
        <w:tc>
          <w:tcPr>
            <w:tcW w:w="368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676CBD" w:rsidP="007A72FF">
            <w:pPr>
              <w:pStyle w:val="Padro"/>
              <w:spacing w:after="0" w:line="360" w:lineRule="auto"/>
            </w:pPr>
            <w:r>
              <w:t>NARA LÚCIA LOPES MELO</w:t>
            </w:r>
          </w:p>
        </w:tc>
      </w:tr>
    </w:tbl>
    <w:p w:rsidR="00816A84" w:rsidRDefault="00816A84" w:rsidP="008179C5">
      <w:pPr>
        <w:pStyle w:val="Padro"/>
        <w:spacing w:after="0" w:line="360" w:lineRule="auto"/>
        <w:rPr>
          <w:b/>
          <w:u w:val="single"/>
        </w:rPr>
      </w:pPr>
    </w:p>
    <w:p w:rsidR="00D43A8F" w:rsidRPr="00B7094F" w:rsidRDefault="00627CAA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 xml:space="preserve">REGISTRO DO PREGÃO Nº </w:t>
      </w:r>
      <w:r w:rsidR="00905E65">
        <w:rPr>
          <w:b/>
          <w:u w:val="single"/>
        </w:rPr>
        <w:t>1</w:t>
      </w:r>
      <w:r w:rsidR="006F5585">
        <w:rPr>
          <w:b/>
          <w:u w:val="single"/>
        </w:rPr>
        <w:t>8</w:t>
      </w:r>
      <w:r w:rsidR="00D43A8F" w:rsidRPr="00B7094F">
        <w:rPr>
          <w:b/>
          <w:u w:val="single"/>
        </w:rPr>
        <w:t>/201</w:t>
      </w:r>
      <w:r w:rsidR="00905E65">
        <w:rPr>
          <w:b/>
          <w:u w:val="single"/>
        </w:rPr>
        <w:t>6</w:t>
      </w: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Logo após a assinatura dos documentos de credenciamento, o Pregoeiro solicitou do(s) interessado(s), ou de seu(s) representante(s) lega</w:t>
      </w:r>
      <w:r w:rsidR="00720FE5">
        <w:t>l</w:t>
      </w:r>
      <w:r w:rsidRPr="00B7094F">
        <w:t>(</w:t>
      </w:r>
      <w:r w:rsidR="00720FE5">
        <w:t>a</w:t>
      </w:r>
      <w:r w:rsidRPr="00B7094F">
        <w:t>is), a apresentação de declaração dando ciência de pleno cumprimento dos requisitos de habilitação, e a entrega dos envelopes contendo as propostas comerciais e a documentação de habilitação.</w:t>
      </w:r>
    </w:p>
    <w:p w:rsidR="00D43A8F" w:rsidRDefault="00D43A8F" w:rsidP="007A72FF">
      <w:pPr>
        <w:pStyle w:val="Padro"/>
        <w:spacing w:after="0" w:line="360" w:lineRule="auto"/>
      </w:pPr>
      <w:r w:rsidRPr="00B7094F">
        <w:t>De imediato procedeu-se a abertura dos envelopes contendo as propostas comerciais, que foram rubricadas pelo Pregoeiro que proclamou os seus valores, e em conjunto com a equipe verificou a conformidade desta com os requisitos estabelecidos no instrumento convocatório, cujo resultado foi o seguinte:</w:t>
      </w:r>
    </w:p>
    <w:p w:rsidR="007A72FF" w:rsidRDefault="007A72FF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Default="006F5585" w:rsidP="007A72FF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t>ITEM</w:t>
      </w:r>
      <w:r w:rsidR="00D43A8F" w:rsidRPr="00B7094F">
        <w:rPr>
          <w:b/>
          <w:u w:val="single"/>
        </w:rPr>
        <w:t xml:space="preserve"> Nº. 01 </w:t>
      </w:r>
      <w:r w:rsidR="008F7C76">
        <w:rPr>
          <w:b/>
          <w:u w:val="single"/>
        </w:rPr>
        <w:t>–</w:t>
      </w:r>
      <w:r w:rsidR="00C41AC1">
        <w:rPr>
          <w:b/>
          <w:u w:val="single"/>
        </w:rPr>
        <w:t xml:space="preserve"> </w:t>
      </w:r>
      <w:r>
        <w:rPr>
          <w:b/>
          <w:u w:val="single"/>
        </w:rPr>
        <w:t>FORNO DE MICRO - ONDAS</w:t>
      </w:r>
      <w:r w:rsidR="0053111B">
        <w:rPr>
          <w:b/>
          <w:u w:val="single"/>
        </w:rPr>
        <w:t xml:space="preserve"> </w:t>
      </w:r>
      <w:r w:rsidR="00D43A8F" w:rsidRPr="00B7094F">
        <w:rPr>
          <w:b/>
          <w:u w:val="single"/>
        </w:rPr>
        <w:t xml:space="preserve">- VR. ESTIMATIVO – R$ </w:t>
      </w:r>
      <w:r>
        <w:rPr>
          <w:b/>
          <w:u w:val="single"/>
        </w:rPr>
        <w:t>495,33</w:t>
      </w:r>
      <w:r w:rsidR="00085C95">
        <w:rPr>
          <w:b/>
          <w:u w:val="single"/>
        </w:rPr>
        <w:t>.</w:t>
      </w:r>
    </w:p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4819"/>
        <w:gridCol w:w="277"/>
      </w:tblGrid>
      <w:tr w:rsidR="00816A84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16A84" w:rsidRPr="00B7094F" w:rsidRDefault="00816A84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84" w:rsidRPr="00B7094F" w:rsidRDefault="00816A84" w:rsidP="005545A3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 w:rsidR="005545A3"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 w:rsidR="005545A3">
              <w:rPr>
                <w:b/>
              </w:rPr>
              <w:t>PROPOSTA</w:t>
            </w:r>
            <w:r w:rsidR="00085C95">
              <w:rPr>
                <w:b/>
              </w:rPr>
              <w:t xml:space="preserve">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A84" w:rsidRPr="00B7094F" w:rsidRDefault="00816A84" w:rsidP="007A72FF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DE7AF9" w:rsidP="005545A3">
            <w:pPr>
              <w:pStyle w:val="Padro"/>
              <w:spacing w:after="0" w:line="360" w:lineRule="auto"/>
            </w:pPr>
            <w:r>
              <w:lastRenderedPageBreak/>
              <w:t>FCA MELO EQUIPAMENTOS E MÁQUINAS LTDA ME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DE7AF9" w:rsidP="005545A3">
            <w:pPr>
              <w:pStyle w:val="Padro"/>
              <w:spacing w:after="0" w:line="360" w:lineRule="auto"/>
              <w:jc w:val="center"/>
            </w:pPr>
            <w:r>
              <w:t>495,00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Pr="00B7094F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  <w:tr w:rsidR="005545A3" w:rsidRPr="00B7094F" w:rsidTr="00B6104C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</w:pP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45A3" w:rsidRDefault="005545A3" w:rsidP="005545A3">
            <w:pPr>
              <w:pStyle w:val="Padro"/>
              <w:spacing w:after="0" w:line="360" w:lineRule="auto"/>
              <w:jc w:val="center"/>
            </w:pPr>
          </w:p>
        </w:tc>
      </w:tr>
    </w:tbl>
    <w:p w:rsidR="00816A84" w:rsidRDefault="00816A84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A51DA" w:rsidRDefault="00AA51DA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LANCES DA(S) PROPONENTE(S):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2835"/>
        <w:gridCol w:w="2261"/>
      </w:tblGrid>
      <w:tr w:rsidR="00D43A8F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43A8F" w:rsidRPr="00B7094F" w:rsidRDefault="00D43A8F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B6104C" w:rsidRPr="00B7094F" w:rsidTr="005545A3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CA1AED" w:rsidP="006F5585">
            <w:pPr>
              <w:pStyle w:val="Padro"/>
              <w:spacing w:after="0" w:line="360" w:lineRule="auto"/>
            </w:pPr>
            <w:r>
              <w:t>FCA MELO EQUIPAMENTOS E MÁQUINAS LTDA ME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CA1AED" w:rsidP="00B6104C">
            <w:pPr>
              <w:pStyle w:val="Padro"/>
              <w:spacing w:after="0" w:line="360" w:lineRule="auto"/>
              <w:jc w:val="center"/>
            </w:pPr>
            <w:r>
              <w:t>490,00</w:t>
            </w:r>
          </w:p>
        </w:tc>
        <w:tc>
          <w:tcPr>
            <w:tcW w:w="22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104C" w:rsidRPr="00B7094F" w:rsidRDefault="00CA1AED" w:rsidP="00B6104C">
            <w:pPr>
              <w:pStyle w:val="Padro"/>
              <w:spacing w:after="0" w:line="360" w:lineRule="auto"/>
              <w:jc w:val="center"/>
            </w:pPr>
            <w:r>
              <w:t>SIM</w:t>
            </w:r>
          </w:p>
        </w:tc>
      </w:tr>
    </w:tbl>
    <w:p w:rsidR="004F699F" w:rsidRDefault="004F699F" w:rsidP="007A72FF">
      <w:pPr>
        <w:pStyle w:val="Padro"/>
        <w:spacing w:after="0" w:line="360" w:lineRule="auto"/>
      </w:pPr>
    </w:p>
    <w:p w:rsidR="005545A3" w:rsidRDefault="005545A3" w:rsidP="007A72FF">
      <w:pPr>
        <w:pStyle w:val="Padro"/>
        <w:spacing w:after="0" w:line="360" w:lineRule="auto"/>
        <w:rPr>
          <w:b/>
        </w:rPr>
      </w:pPr>
    </w:p>
    <w:p w:rsidR="006411F3" w:rsidRDefault="007A72FF" w:rsidP="007A72FF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>A empresa vencedora foi a</w:t>
      </w:r>
      <w:r w:rsidR="00CA1AED" w:rsidRPr="00CA1AED">
        <w:t xml:space="preserve"> </w:t>
      </w:r>
      <w:r w:rsidR="00CA1AED" w:rsidRPr="00CA1AED">
        <w:rPr>
          <w:b/>
          <w:u w:val="single"/>
        </w:rPr>
        <w:t>FCA MELO EQUIPAMENTOS E MÁQUINAS LTDA ME</w:t>
      </w:r>
      <w:r w:rsidRPr="007A72FF">
        <w:rPr>
          <w:b/>
          <w:u w:val="single"/>
        </w:rPr>
        <w:t xml:space="preserve">, pelo valor total de R$ </w:t>
      </w:r>
      <w:r w:rsidR="00CA1AED">
        <w:rPr>
          <w:b/>
          <w:u w:val="single"/>
        </w:rPr>
        <w:t>490,00</w:t>
      </w:r>
      <w:r w:rsidR="00F86459">
        <w:rPr>
          <w:b/>
          <w:u w:val="single"/>
        </w:rPr>
        <w:t>.</w:t>
      </w:r>
      <w:r w:rsidR="00A1297C">
        <w:rPr>
          <w:b/>
          <w:u w:val="single"/>
        </w:rPr>
        <w:t xml:space="preserve"> (</w:t>
      </w:r>
      <w:r w:rsidR="00CA1AED">
        <w:rPr>
          <w:b/>
          <w:u w:val="single"/>
        </w:rPr>
        <w:t>quatrocentos e noventa reais</w:t>
      </w:r>
      <w:r w:rsidR="00A1297C">
        <w:rPr>
          <w:b/>
          <w:u w:val="single"/>
        </w:rPr>
        <w:t>)</w:t>
      </w:r>
      <w:r w:rsidR="006411F3">
        <w:rPr>
          <w:b/>
          <w:u w:val="single"/>
        </w:rPr>
        <w:t xml:space="preserve">. </w:t>
      </w:r>
    </w:p>
    <w:p w:rsidR="00D43A8F" w:rsidRPr="007A72FF" w:rsidRDefault="006411F3" w:rsidP="007A72FF">
      <w:pPr>
        <w:pStyle w:val="Padro"/>
        <w:spacing w:after="0" w:line="360" w:lineRule="auto"/>
        <w:rPr>
          <w:b/>
          <w:u w:val="single"/>
        </w:rPr>
      </w:pPr>
      <w:r>
        <w:rPr>
          <w:b/>
          <w:u w:val="single"/>
        </w:rPr>
        <w:t xml:space="preserve"> </w:t>
      </w:r>
    </w:p>
    <w:p w:rsidR="0053111B" w:rsidRDefault="0053111B" w:rsidP="007A72FF">
      <w:pPr>
        <w:pStyle w:val="Padro"/>
        <w:spacing w:after="0" w:line="360" w:lineRule="auto"/>
        <w:rPr>
          <w:b/>
          <w:u w:val="single"/>
        </w:rPr>
      </w:pPr>
    </w:p>
    <w:p w:rsidR="00A700C3" w:rsidRPr="00B7094F" w:rsidRDefault="00A700C3" w:rsidP="007A72FF">
      <w:pPr>
        <w:pStyle w:val="Padro"/>
        <w:spacing w:after="0" w:line="360" w:lineRule="auto"/>
        <w:rPr>
          <w:b/>
          <w:u w:val="single"/>
        </w:rPr>
      </w:pPr>
    </w:p>
    <w:p w:rsidR="00521A73" w:rsidRDefault="007506DE" w:rsidP="007A72FF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t>ITEM</w:t>
      </w:r>
      <w:r w:rsidR="00521A73" w:rsidRPr="00B7094F">
        <w:rPr>
          <w:b/>
          <w:u w:val="single"/>
        </w:rPr>
        <w:t xml:space="preserve"> Nº. 0</w:t>
      </w:r>
      <w:r w:rsidR="00521A73">
        <w:rPr>
          <w:b/>
          <w:u w:val="single"/>
        </w:rPr>
        <w:t>2</w:t>
      </w:r>
      <w:r w:rsidR="00816A84">
        <w:rPr>
          <w:b/>
          <w:u w:val="single"/>
        </w:rPr>
        <w:t xml:space="preserve"> </w:t>
      </w:r>
      <w:r w:rsidR="009D0DA1">
        <w:rPr>
          <w:b/>
          <w:u w:val="single"/>
        </w:rPr>
        <w:t xml:space="preserve">– </w:t>
      </w:r>
      <w:r>
        <w:rPr>
          <w:b/>
          <w:u w:val="single"/>
        </w:rPr>
        <w:t>BEBEDOURO</w:t>
      </w:r>
      <w:r w:rsidR="00521A73" w:rsidRPr="00B7094F">
        <w:rPr>
          <w:b/>
          <w:u w:val="single"/>
        </w:rPr>
        <w:t xml:space="preserve">. ESTIMATIVO – R$ </w:t>
      </w:r>
      <w:r w:rsidR="009D0DA1">
        <w:rPr>
          <w:b/>
          <w:u w:val="single"/>
        </w:rPr>
        <w:t>2.</w:t>
      </w:r>
      <w:r>
        <w:rPr>
          <w:b/>
          <w:u w:val="single"/>
        </w:rPr>
        <w:t>199,33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4819"/>
        <w:gridCol w:w="277"/>
      </w:tblGrid>
      <w:tr w:rsidR="00A1297C" w:rsidRPr="00B7094F" w:rsidTr="00B012E1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>
              <w:rPr>
                <w:b/>
              </w:rPr>
              <w:t>PROPOSTA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Pr="00B7094F" w:rsidRDefault="00A1297C" w:rsidP="00B012E1">
            <w:pPr>
              <w:pStyle w:val="Padro"/>
              <w:spacing w:after="0" w:line="360" w:lineRule="auto"/>
              <w:jc w:val="center"/>
            </w:pPr>
          </w:p>
        </w:tc>
      </w:tr>
      <w:tr w:rsidR="00A1297C" w:rsidRPr="00B7094F" w:rsidTr="00B012E1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DE7AF9" w:rsidP="00B012E1">
            <w:pPr>
              <w:pStyle w:val="Padro"/>
              <w:spacing w:after="0" w:line="360" w:lineRule="auto"/>
            </w:pPr>
            <w:r>
              <w:t>FCA MELO EQUIPAMENTOS E MÁQUINAS LTDA ME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DE7AF9" w:rsidP="00B012E1">
            <w:pPr>
              <w:pStyle w:val="Padro"/>
              <w:spacing w:after="0" w:line="360" w:lineRule="auto"/>
              <w:jc w:val="center"/>
            </w:pPr>
            <w:r>
              <w:t>2.199,00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1297C" w:rsidRDefault="00A1297C" w:rsidP="00B012E1">
            <w:pPr>
              <w:pStyle w:val="Padro"/>
              <w:spacing w:after="0" w:line="360" w:lineRule="auto"/>
              <w:jc w:val="center"/>
            </w:pPr>
          </w:p>
        </w:tc>
      </w:tr>
    </w:tbl>
    <w:p w:rsidR="0053111B" w:rsidRDefault="0053111B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A700C3" w:rsidRPr="00B7094F" w:rsidRDefault="00A700C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521A73" w:rsidRDefault="00521A73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7666E9" w:rsidRDefault="007666E9" w:rsidP="007A72FF">
      <w:pPr>
        <w:pStyle w:val="Padro"/>
        <w:spacing w:after="0" w:line="360" w:lineRule="auto"/>
        <w:jc w:val="center"/>
        <w:rPr>
          <w:b/>
          <w:u w:val="single"/>
        </w:rPr>
      </w:pPr>
    </w:p>
    <w:p w:rsidR="00521A73" w:rsidRDefault="00521A73" w:rsidP="007A72FF">
      <w:pPr>
        <w:pStyle w:val="Padro"/>
        <w:spacing w:after="0" w:line="360" w:lineRule="auto"/>
        <w:jc w:val="center"/>
        <w:rPr>
          <w:b/>
          <w:u w:val="single"/>
        </w:rPr>
      </w:pPr>
      <w:r w:rsidRPr="00B7094F">
        <w:rPr>
          <w:b/>
          <w:u w:val="single"/>
        </w:rPr>
        <w:t>LANCES DA(S) PROPONENTE(S):</w:t>
      </w:r>
    </w:p>
    <w:p w:rsidR="00A700C3" w:rsidRPr="00B7094F" w:rsidRDefault="00A700C3" w:rsidP="007A72FF">
      <w:pPr>
        <w:pStyle w:val="Padro"/>
        <w:spacing w:after="0" w:line="360" w:lineRule="auto"/>
        <w:jc w:val="center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1"/>
        <w:gridCol w:w="2551"/>
        <w:gridCol w:w="2403"/>
      </w:tblGrid>
      <w:tr w:rsidR="00521A73" w:rsidRPr="00B7094F" w:rsidTr="00A700C3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1A73" w:rsidRPr="00B7094F" w:rsidRDefault="00521A73" w:rsidP="007A72FF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7666E9" w:rsidRPr="00B7094F" w:rsidTr="007768FE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B7094F" w:rsidRDefault="007666E9" w:rsidP="007666E9">
            <w:pPr>
              <w:pStyle w:val="Padro"/>
              <w:spacing w:after="0" w:line="360" w:lineRule="auto"/>
              <w:jc w:val="center"/>
            </w:pPr>
            <w:r>
              <w:t>FCA MELO EQUIPAMENTOS E MÁQUINAS LTDA 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53111B" w:rsidRDefault="007666E9" w:rsidP="007666E9">
            <w:pPr>
              <w:pStyle w:val="Padro"/>
              <w:spacing w:after="0" w:line="360" w:lineRule="auto"/>
              <w:jc w:val="center"/>
            </w:pPr>
            <w:r>
              <w:t>2.190,00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B7094F" w:rsidRDefault="007666E9" w:rsidP="007666E9">
            <w:pPr>
              <w:pStyle w:val="Padro"/>
              <w:spacing w:after="0" w:line="360" w:lineRule="auto"/>
              <w:jc w:val="center"/>
            </w:pPr>
            <w:r>
              <w:t>SIM</w:t>
            </w:r>
          </w:p>
        </w:tc>
      </w:tr>
      <w:tr w:rsidR="007666E9" w:rsidRPr="00B7094F" w:rsidTr="00543192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B7094F" w:rsidRDefault="007666E9" w:rsidP="00543192">
            <w:pPr>
              <w:pStyle w:val="Padro"/>
              <w:spacing w:after="0" w:line="360" w:lineRule="auto"/>
              <w:jc w:val="center"/>
            </w:pPr>
            <w:r>
              <w:t>FCA MELO EQUIPAMENTOS E MÁQUINAS LTDA 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53111B" w:rsidRDefault="007666E9" w:rsidP="00543192">
            <w:pPr>
              <w:pStyle w:val="Padro"/>
              <w:spacing w:after="0" w:line="360" w:lineRule="auto"/>
              <w:jc w:val="center"/>
            </w:pPr>
            <w:r>
              <w:t>2.150,00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6E9" w:rsidRPr="00B7094F" w:rsidRDefault="007666E9" w:rsidP="00543192">
            <w:pPr>
              <w:pStyle w:val="Padro"/>
              <w:spacing w:after="0" w:line="360" w:lineRule="auto"/>
              <w:jc w:val="center"/>
            </w:pPr>
            <w:r>
              <w:t>SIM</w:t>
            </w:r>
          </w:p>
        </w:tc>
      </w:tr>
    </w:tbl>
    <w:p w:rsidR="001D3300" w:rsidRDefault="001D3300" w:rsidP="007A72FF">
      <w:pPr>
        <w:pStyle w:val="Padro"/>
        <w:spacing w:after="0" w:line="360" w:lineRule="auto"/>
      </w:pPr>
    </w:p>
    <w:p w:rsidR="007666E9" w:rsidRDefault="007666E9" w:rsidP="007A72FF">
      <w:pPr>
        <w:pStyle w:val="Padro"/>
        <w:spacing w:after="0" w:line="360" w:lineRule="auto"/>
      </w:pPr>
    </w:p>
    <w:p w:rsidR="007666E9" w:rsidRDefault="007666E9" w:rsidP="007A72FF">
      <w:pPr>
        <w:pStyle w:val="Padro"/>
        <w:spacing w:after="0" w:line="360" w:lineRule="auto"/>
      </w:pPr>
    </w:p>
    <w:p w:rsidR="00A700C3" w:rsidRDefault="00A700C3" w:rsidP="007A72FF">
      <w:pPr>
        <w:pStyle w:val="Padro"/>
        <w:spacing w:after="0" w:line="360" w:lineRule="auto"/>
      </w:pPr>
    </w:p>
    <w:p w:rsidR="007A72FF" w:rsidRPr="007A72FF" w:rsidRDefault="007A72FF" w:rsidP="007A72FF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 xml:space="preserve">A empresa vencedora foi </w:t>
      </w:r>
      <w:r w:rsidRPr="00A700C3">
        <w:rPr>
          <w:b/>
          <w:u w:val="single"/>
        </w:rPr>
        <w:t xml:space="preserve">a </w:t>
      </w:r>
      <w:r w:rsidR="007666E9" w:rsidRPr="00D65FC9">
        <w:rPr>
          <w:b/>
          <w:u w:val="single"/>
        </w:rPr>
        <w:t>FCA MELO EQUIPAMENTOS E MÁQUINAS LTDA ME</w:t>
      </w:r>
      <w:r w:rsidRPr="00A700C3">
        <w:rPr>
          <w:b/>
          <w:u w:val="single"/>
        </w:rPr>
        <w:t>,</w:t>
      </w:r>
      <w:r w:rsidRPr="007A72FF">
        <w:rPr>
          <w:b/>
          <w:u w:val="single"/>
        </w:rPr>
        <w:t xml:space="preserve"> pelo valor total de R$ </w:t>
      </w:r>
      <w:r w:rsidR="007666E9">
        <w:rPr>
          <w:b/>
          <w:u w:val="single"/>
        </w:rPr>
        <w:t>2.150,00</w:t>
      </w:r>
      <w:r w:rsidR="00A700C3">
        <w:rPr>
          <w:b/>
          <w:u w:val="single"/>
        </w:rPr>
        <w:t xml:space="preserve"> (</w:t>
      </w:r>
      <w:r w:rsidR="007666E9">
        <w:rPr>
          <w:b/>
          <w:u w:val="single"/>
        </w:rPr>
        <w:t>dois mil, cento e cinquenta reais</w:t>
      </w:r>
      <w:r w:rsidR="00A700C3">
        <w:rPr>
          <w:b/>
          <w:u w:val="single"/>
        </w:rPr>
        <w:t>)</w:t>
      </w:r>
      <w:r w:rsidR="002D6715">
        <w:rPr>
          <w:b/>
          <w:u w:val="single"/>
        </w:rPr>
        <w:t>.</w:t>
      </w:r>
    </w:p>
    <w:p w:rsidR="007506DE" w:rsidRDefault="007506DE" w:rsidP="007506DE">
      <w:pPr>
        <w:pStyle w:val="Padro"/>
        <w:spacing w:after="0" w:line="360" w:lineRule="auto"/>
        <w:rPr>
          <w:b/>
          <w:u w:val="single"/>
        </w:rPr>
      </w:pPr>
    </w:p>
    <w:p w:rsidR="007506DE" w:rsidRPr="00B7094F" w:rsidRDefault="007506DE" w:rsidP="007506DE">
      <w:pPr>
        <w:pStyle w:val="Padro"/>
        <w:spacing w:after="0" w:line="360" w:lineRule="auto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  <w:r>
        <w:rPr>
          <w:b/>
          <w:u w:val="single"/>
        </w:rPr>
        <w:t>ITEM</w:t>
      </w:r>
      <w:r w:rsidRPr="00B7094F">
        <w:rPr>
          <w:b/>
          <w:u w:val="single"/>
        </w:rPr>
        <w:t xml:space="preserve"> Nº. 0</w:t>
      </w:r>
      <w:r>
        <w:rPr>
          <w:b/>
          <w:u w:val="single"/>
        </w:rPr>
        <w:t>3</w:t>
      </w:r>
      <w:r>
        <w:rPr>
          <w:b/>
          <w:u w:val="single"/>
        </w:rPr>
        <w:t xml:space="preserve"> – </w:t>
      </w:r>
      <w:r>
        <w:rPr>
          <w:b/>
          <w:u w:val="single"/>
        </w:rPr>
        <w:t>FRIGOBAR- VALOR</w:t>
      </w:r>
      <w:r w:rsidRPr="00B7094F">
        <w:rPr>
          <w:b/>
          <w:u w:val="single"/>
        </w:rPr>
        <w:t xml:space="preserve"> ESTIMATIVO – R$ </w:t>
      </w:r>
      <w:r>
        <w:rPr>
          <w:b/>
          <w:u w:val="single"/>
        </w:rPr>
        <w:t>909,63</w:t>
      </w: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4819"/>
        <w:gridCol w:w="277"/>
      </w:tblGrid>
      <w:tr w:rsidR="007506DE" w:rsidRPr="00B7094F" w:rsidTr="007E4A2B">
        <w:trPr>
          <w:trHeight w:val="425"/>
        </w:trPr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</w:t>
            </w:r>
            <w:r>
              <w:rPr>
                <w:b/>
              </w:rPr>
              <w:t>A</w:t>
            </w:r>
            <w:r w:rsidRPr="00B7094F">
              <w:rPr>
                <w:b/>
              </w:rPr>
              <w:t xml:space="preserve"> </w:t>
            </w:r>
            <w:r>
              <w:rPr>
                <w:b/>
              </w:rPr>
              <w:t>PROPOSTA (R$)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</w:p>
        </w:tc>
      </w:tr>
      <w:tr w:rsidR="007506DE" w:rsidRPr="00B7094F" w:rsidTr="00543192">
        <w:tc>
          <w:tcPr>
            <w:tcW w:w="40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Default="007E4A2B" w:rsidP="00543192">
            <w:pPr>
              <w:pStyle w:val="Padro"/>
              <w:spacing w:after="0" w:line="360" w:lineRule="auto"/>
            </w:pPr>
            <w:r>
              <w:t>FCA MELO EQUIPAMENTOS E MÁQUINAS LTDA ME</w:t>
            </w:r>
          </w:p>
        </w:tc>
        <w:tc>
          <w:tcPr>
            <w:tcW w:w="4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Default="007E4A2B" w:rsidP="00543192">
            <w:pPr>
              <w:pStyle w:val="Padro"/>
              <w:spacing w:after="0" w:line="360" w:lineRule="auto"/>
              <w:jc w:val="center"/>
            </w:pPr>
            <w:r>
              <w:t>908,00</w:t>
            </w:r>
          </w:p>
        </w:tc>
        <w:tc>
          <w:tcPr>
            <w:tcW w:w="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Default="007506DE" w:rsidP="00543192">
            <w:pPr>
              <w:pStyle w:val="Padro"/>
              <w:spacing w:after="0" w:line="360" w:lineRule="auto"/>
              <w:jc w:val="center"/>
            </w:pPr>
          </w:p>
        </w:tc>
      </w:tr>
    </w:tbl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Pr="00B7094F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jc w:val="center"/>
        <w:rPr>
          <w:b/>
          <w:u w:val="single"/>
        </w:rPr>
      </w:pPr>
      <w:r w:rsidRPr="00B7094F">
        <w:rPr>
          <w:b/>
          <w:u w:val="single"/>
        </w:rPr>
        <w:t>LANCES DA(S) PROPONENTE(S):</w:t>
      </w:r>
    </w:p>
    <w:p w:rsidR="007506DE" w:rsidRPr="00B7094F" w:rsidRDefault="007506DE" w:rsidP="007506DE">
      <w:pPr>
        <w:pStyle w:val="Padro"/>
        <w:spacing w:after="0" w:line="360" w:lineRule="auto"/>
        <w:jc w:val="center"/>
      </w:pPr>
    </w:p>
    <w:tbl>
      <w:tblPr>
        <w:tblW w:w="0" w:type="auto"/>
        <w:tblInd w:w="736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1"/>
        <w:gridCol w:w="2551"/>
        <w:gridCol w:w="2403"/>
      </w:tblGrid>
      <w:tr w:rsidR="007506DE" w:rsidRPr="00B7094F" w:rsidTr="00543192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FIRMA(S) PARTICIPANTE(S)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VALOR DO LANCE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 w:rsidRPr="00B7094F">
              <w:rPr>
                <w:b/>
              </w:rPr>
              <w:t>EFETUOU LANCE</w:t>
            </w:r>
          </w:p>
        </w:tc>
      </w:tr>
      <w:tr w:rsidR="007506DE" w:rsidRPr="00B7094F" w:rsidTr="00543192">
        <w:tc>
          <w:tcPr>
            <w:tcW w:w="4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9B490D" w:rsidP="00543192">
            <w:pPr>
              <w:pStyle w:val="Padro"/>
              <w:spacing w:after="0" w:line="360" w:lineRule="auto"/>
              <w:jc w:val="center"/>
            </w:pPr>
            <w:r>
              <w:t>FCA MELO EQUIPAMENTOS E MÁQUINAS LTDA ME</w:t>
            </w:r>
          </w:p>
        </w:tc>
        <w:tc>
          <w:tcPr>
            <w:tcW w:w="25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53111B" w:rsidRDefault="009B490D" w:rsidP="00543192">
            <w:pPr>
              <w:pStyle w:val="Padro"/>
              <w:spacing w:after="0" w:line="360" w:lineRule="auto"/>
              <w:jc w:val="center"/>
            </w:pPr>
            <w:r>
              <w:t>890,00</w:t>
            </w:r>
          </w:p>
        </w:tc>
        <w:tc>
          <w:tcPr>
            <w:tcW w:w="2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6DE" w:rsidRPr="00B7094F" w:rsidRDefault="007506DE" w:rsidP="00543192">
            <w:pPr>
              <w:pStyle w:val="Padro"/>
              <w:spacing w:after="0" w:line="360" w:lineRule="auto"/>
              <w:jc w:val="center"/>
            </w:pPr>
            <w:r>
              <w:t>SIM</w:t>
            </w:r>
          </w:p>
        </w:tc>
      </w:tr>
    </w:tbl>
    <w:p w:rsidR="007506DE" w:rsidRDefault="007506DE" w:rsidP="007506DE">
      <w:pPr>
        <w:pStyle w:val="Padro"/>
        <w:spacing w:after="0" w:line="360" w:lineRule="auto"/>
        <w:rPr>
          <w:b/>
          <w:u w:val="single"/>
        </w:rPr>
      </w:pPr>
    </w:p>
    <w:p w:rsidR="007506DE" w:rsidRDefault="007506DE" w:rsidP="007506DE">
      <w:pPr>
        <w:pStyle w:val="Padro"/>
        <w:spacing w:after="0" w:line="360" w:lineRule="auto"/>
        <w:rPr>
          <w:b/>
          <w:u w:val="single"/>
        </w:rPr>
      </w:pPr>
    </w:p>
    <w:p w:rsidR="007506DE" w:rsidRPr="007A72FF" w:rsidRDefault="007506DE" w:rsidP="007506DE">
      <w:pPr>
        <w:pStyle w:val="Padro"/>
        <w:spacing w:after="0" w:line="360" w:lineRule="auto"/>
        <w:rPr>
          <w:b/>
          <w:u w:val="single"/>
        </w:rPr>
      </w:pPr>
      <w:r w:rsidRPr="007A72FF">
        <w:rPr>
          <w:b/>
          <w:u w:val="single"/>
        </w:rPr>
        <w:t xml:space="preserve">A empresa vencedora foi </w:t>
      </w:r>
      <w:r w:rsidRPr="00A700C3">
        <w:rPr>
          <w:b/>
          <w:u w:val="single"/>
        </w:rPr>
        <w:t>a</w:t>
      </w:r>
      <w:r w:rsidR="009B490D" w:rsidRPr="009B490D">
        <w:t xml:space="preserve"> </w:t>
      </w:r>
      <w:r w:rsidR="009B490D" w:rsidRPr="009B490D">
        <w:rPr>
          <w:b/>
          <w:u w:val="single"/>
        </w:rPr>
        <w:t>FCA MELO EQUIPAMENTOS E MÁQUINAS LTDA ME</w:t>
      </w:r>
      <w:r w:rsidRPr="00A700C3">
        <w:rPr>
          <w:b/>
          <w:u w:val="single"/>
        </w:rPr>
        <w:t>,</w:t>
      </w:r>
      <w:r w:rsidRPr="007A72FF">
        <w:rPr>
          <w:b/>
          <w:u w:val="single"/>
        </w:rPr>
        <w:t xml:space="preserve"> pelo valor total de R$ </w:t>
      </w:r>
      <w:r w:rsidR="009B490D">
        <w:rPr>
          <w:b/>
          <w:u w:val="single"/>
        </w:rPr>
        <w:t>3.560,00</w:t>
      </w:r>
      <w:r>
        <w:rPr>
          <w:b/>
          <w:u w:val="single"/>
        </w:rPr>
        <w:t xml:space="preserve"> (</w:t>
      </w:r>
      <w:r w:rsidR="009B490D">
        <w:rPr>
          <w:b/>
          <w:u w:val="single"/>
        </w:rPr>
        <w:t>três mil, quinhentos e sessenta reais</w:t>
      </w:r>
      <w:r>
        <w:rPr>
          <w:b/>
          <w:u w:val="single"/>
        </w:rPr>
        <w:t>).</w:t>
      </w:r>
    </w:p>
    <w:p w:rsidR="007A72FF" w:rsidRDefault="007A72FF" w:rsidP="007A72FF">
      <w:pPr>
        <w:pStyle w:val="Padro"/>
        <w:spacing w:after="0" w:line="360" w:lineRule="auto"/>
      </w:pP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b/>
          <w:u w:val="single"/>
        </w:rPr>
        <w:t>ENCERRAMENTO</w:t>
      </w:r>
    </w:p>
    <w:p w:rsidR="00D43A8F" w:rsidRPr="00B7094F" w:rsidRDefault="00D43A8F" w:rsidP="007A72FF">
      <w:pPr>
        <w:pStyle w:val="Padro"/>
        <w:spacing w:after="0" w:line="360" w:lineRule="auto"/>
      </w:pPr>
      <w:r w:rsidRPr="00B7094F">
        <w:t>A pregoeira, com auxílio da equipe de apoio, analisou a documentação da proponente que apresentou a melhor oferta e estando esta em conformidade com o instrumento convocatório, e declarou vencedora do certame a(s) firma(s)</w:t>
      </w:r>
      <w:r w:rsidR="009B490D" w:rsidRPr="009B490D">
        <w:t xml:space="preserve"> </w:t>
      </w:r>
      <w:r w:rsidR="009B490D">
        <w:t>FCA MELO EQUIPAMENTOS E MÁQUINAS LTDA ME</w:t>
      </w:r>
      <w:r w:rsidRPr="00B7094F">
        <w:t xml:space="preserve"> acima identificada(s). As propostas e a documentação da(s) proponente(s) vencedora(s) foram colocadas à disposição para vista e rubrica. Não houve manifestação imediata e motivada de intenção de recurso e a Pregoeira adjudicou o objeto à(s) proponente(s) vencedora(s)</w:t>
      </w:r>
      <w:r w:rsidR="009B490D">
        <w:t xml:space="preserve"> pelo valor total de R$ 6.200,00 </w:t>
      </w:r>
      <w:bookmarkStart w:id="0" w:name="_GoBack"/>
      <w:bookmarkEnd w:id="0"/>
      <w:r w:rsidR="000C5A63">
        <w:t>(seis</w:t>
      </w:r>
      <w:r w:rsidR="009B490D">
        <w:t xml:space="preserve"> mil e duzentos reais)</w:t>
      </w:r>
      <w:r w:rsidRPr="00B7094F">
        <w:t>. A presente ata é fiel registro da sessão pública do Pr</w:t>
      </w:r>
      <w:r w:rsidR="009A3975" w:rsidRPr="00B7094F">
        <w:t xml:space="preserve">egão, na forma presencial nº. </w:t>
      </w:r>
      <w:r w:rsidR="00521A73">
        <w:t>1</w:t>
      </w:r>
      <w:r w:rsidR="007506DE">
        <w:t>8</w:t>
      </w:r>
      <w:r w:rsidR="009A3975" w:rsidRPr="00B7094F">
        <w:t>/201</w:t>
      </w:r>
      <w:r w:rsidR="00EA48C3">
        <w:t>6</w:t>
      </w:r>
      <w:r w:rsidR="009A3975" w:rsidRPr="00B7094F">
        <w:t xml:space="preserve"> – Processo nº.</w:t>
      </w:r>
      <w:r w:rsidR="0001205A" w:rsidRPr="0001205A">
        <w:rPr>
          <w:b/>
          <w:sz w:val="24"/>
        </w:rPr>
        <w:t xml:space="preserve"> </w:t>
      </w:r>
      <w:r w:rsidR="0001205A" w:rsidRPr="0001205A">
        <w:rPr>
          <w:sz w:val="24"/>
        </w:rPr>
        <w:t>48.438/2016 – 15/06/2016, 50.588/2016 – 25/08/2016</w:t>
      </w:r>
      <w:r w:rsidRPr="00B7094F">
        <w:t xml:space="preserve">, que depois de lida e achada conforme é assinada pelo Pregoeiro, Equipe de Apoio e proponentes presentes ao ato. </w:t>
      </w:r>
    </w:p>
    <w:p w:rsidR="00D43A8F" w:rsidRDefault="00D43A8F" w:rsidP="007A72FF">
      <w:pPr>
        <w:pStyle w:val="Padro"/>
        <w:spacing w:after="0" w:line="360" w:lineRule="auto"/>
        <w:jc w:val="center"/>
      </w:pPr>
    </w:p>
    <w:p w:rsidR="007A72FF" w:rsidRPr="00B7094F" w:rsidRDefault="007A72FF" w:rsidP="007A72FF">
      <w:pPr>
        <w:pStyle w:val="Padro"/>
        <w:spacing w:after="0" w:line="360" w:lineRule="auto"/>
        <w:jc w:val="center"/>
      </w:pPr>
    </w:p>
    <w:p w:rsidR="00D43A8F" w:rsidRPr="00B7094F" w:rsidRDefault="00D43A8F" w:rsidP="007A72FF">
      <w:pPr>
        <w:pStyle w:val="Padro"/>
        <w:spacing w:after="0" w:line="240" w:lineRule="auto"/>
        <w:jc w:val="center"/>
      </w:pPr>
      <w:r w:rsidRPr="00B7094F">
        <w:rPr>
          <w:b/>
          <w:bCs/>
          <w:i/>
        </w:rPr>
        <w:t>ROSA DE LIMA CANSOLI HEMERLY</w:t>
      </w:r>
    </w:p>
    <w:p w:rsidR="00D43A8F" w:rsidRDefault="00D43A8F" w:rsidP="007A72FF">
      <w:pPr>
        <w:pStyle w:val="Padro"/>
        <w:spacing w:after="0" w:line="240" w:lineRule="auto"/>
        <w:jc w:val="center"/>
      </w:pPr>
      <w:r w:rsidRPr="00B7094F">
        <w:t>Pregoeira Oficial CMCI</w:t>
      </w:r>
    </w:p>
    <w:p w:rsidR="009A6585" w:rsidRPr="00B7094F" w:rsidRDefault="009A6585" w:rsidP="007A72FF">
      <w:pPr>
        <w:pStyle w:val="Padro"/>
        <w:spacing w:after="0" w:line="240" w:lineRule="auto"/>
        <w:jc w:val="center"/>
      </w:pPr>
    </w:p>
    <w:p w:rsidR="009A3975" w:rsidRPr="00B7094F" w:rsidRDefault="00A700C3" w:rsidP="00A700C3">
      <w:pPr>
        <w:pStyle w:val="Padro"/>
        <w:spacing w:after="0" w:line="360" w:lineRule="auto"/>
      </w:pPr>
      <w:r>
        <w:rPr>
          <w:i/>
        </w:rPr>
        <w:t xml:space="preserve">  </w:t>
      </w:r>
    </w:p>
    <w:p w:rsidR="009A3975" w:rsidRPr="00B7094F" w:rsidRDefault="009A3975" w:rsidP="007A72FF">
      <w:pPr>
        <w:pStyle w:val="Padro"/>
        <w:spacing w:after="0" w:line="360" w:lineRule="auto"/>
        <w:jc w:val="center"/>
      </w:pPr>
    </w:p>
    <w:p w:rsidR="009A6585" w:rsidRDefault="009A6585" w:rsidP="007A72FF">
      <w:pPr>
        <w:pStyle w:val="Padro"/>
        <w:spacing w:after="0" w:line="360" w:lineRule="auto"/>
        <w:rPr>
          <w:b/>
          <w:bCs/>
        </w:rPr>
      </w:pPr>
    </w:p>
    <w:p w:rsidR="00D43A8F" w:rsidRDefault="00D43A8F" w:rsidP="007A72FF">
      <w:pPr>
        <w:pStyle w:val="Padro"/>
        <w:spacing w:after="0" w:line="360" w:lineRule="auto"/>
        <w:rPr>
          <w:b/>
          <w:bCs/>
        </w:rPr>
      </w:pPr>
      <w:r w:rsidRPr="00B7094F">
        <w:rPr>
          <w:b/>
          <w:bCs/>
        </w:rPr>
        <w:t>COMISSÃO DE APOIO:</w:t>
      </w:r>
    </w:p>
    <w:p w:rsidR="007A72FF" w:rsidRPr="00B7094F" w:rsidRDefault="007A72FF" w:rsidP="007A72FF">
      <w:pPr>
        <w:pStyle w:val="Padro"/>
        <w:spacing w:after="0" w:line="360" w:lineRule="auto"/>
      </w:pPr>
    </w:p>
    <w:p w:rsidR="004F699F" w:rsidRPr="00B7094F" w:rsidRDefault="004F699F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  <w:jc w:val="center"/>
      </w:pPr>
      <w:r w:rsidRPr="00B7094F">
        <w:rPr>
          <w:i/>
        </w:rPr>
        <w:t xml:space="preserve">Mateus </w:t>
      </w:r>
      <w:proofErr w:type="spellStart"/>
      <w:r w:rsidRPr="00B7094F">
        <w:rPr>
          <w:i/>
        </w:rPr>
        <w:t>Rebonato</w:t>
      </w:r>
      <w:proofErr w:type="spellEnd"/>
      <w:r w:rsidRPr="00B7094F">
        <w:rPr>
          <w:i/>
        </w:rPr>
        <w:t xml:space="preserve"> Santos                       </w:t>
      </w:r>
      <w:r w:rsidR="003027CC">
        <w:rPr>
          <w:i/>
        </w:rPr>
        <w:t xml:space="preserve">Paulo Roberto </w:t>
      </w:r>
      <w:proofErr w:type="spellStart"/>
      <w:r w:rsidR="003027CC">
        <w:rPr>
          <w:i/>
        </w:rPr>
        <w:t>Secato</w:t>
      </w:r>
      <w:proofErr w:type="spellEnd"/>
    </w:p>
    <w:p w:rsidR="00D43A8F" w:rsidRDefault="00D43A8F" w:rsidP="007A72FF">
      <w:pPr>
        <w:pStyle w:val="Padro"/>
        <w:spacing w:after="0" w:line="360" w:lineRule="auto"/>
      </w:pPr>
    </w:p>
    <w:p w:rsidR="0001205A" w:rsidRDefault="0001205A" w:rsidP="007A72FF">
      <w:pPr>
        <w:pStyle w:val="Padro"/>
        <w:spacing w:after="0" w:line="360" w:lineRule="auto"/>
      </w:pPr>
    </w:p>
    <w:p w:rsidR="0001205A" w:rsidRDefault="0001205A" w:rsidP="007A72FF">
      <w:pPr>
        <w:pStyle w:val="Padro"/>
        <w:spacing w:after="0" w:line="360" w:lineRule="auto"/>
      </w:pPr>
    </w:p>
    <w:p w:rsidR="0001205A" w:rsidRPr="00B7094F" w:rsidRDefault="0001205A" w:rsidP="007A72FF">
      <w:pPr>
        <w:pStyle w:val="Padro"/>
        <w:spacing w:after="0" w:line="360" w:lineRule="auto"/>
      </w:pPr>
    </w:p>
    <w:p w:rsidR="00D43A8F" w:rsidRPr="00B7094F" w:rsidRDefault="00D43A8F" w:rsidP="007A72FF">
      <w:pPr>
        <w:pStyle w:val="Padro"/>
        <w:spacing w:after="0" w:line="360" w:lineRule="auto"/>
      </w:pPr>
    </w:p>
    <w:p w:rsidR="00816A84" w:rsidRDefault="003027CC" w:rsidP="007A72FF">
      <w:pPr>
        <w:pStyle w:val="Padro"/>
        <w:spacing w:after="0" w:line="360" w:lineRule="auto"/>
        <w:jc w:val="center"/>
        <w:rPr>
          <w:i/>
        </w:rPr>
      </w:pPr>
      <w:r>
        <w:rPr>
          <w:i/>
        </w:rPr>
        <w:t xml:space="preserve">Irene </w:t>
      </w:r>
      <w:proofErr w:type="spellStart"/>
      <w:r>
        <w:rPr>
          <w:i/>
        </w:rPr>
        <w:t>Pozi</w:t>
      </w:r>
      <w:proofErr w:type="spellEnd"/>
      <w:r>
        <w:rPr>
          <w:i/>
        </w:rPr>
        <w:t xml:space="preserve"> Machado</w:t>
      </w:r>
      <w:r w:rsidR="00816A84">
        <w:rPr>
          <w:i/>
        </w:rPr>
        <w:t xml:space="preserve">                         </w:t>
      </w:r>
      <w:r>
        <w:rPr>
          <w:i/>
        </w:rPr>
        <w:t>José Antônio Moura Braga</w:t>
      </w: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3027CC" w:rsidRDefault="003027CC" w:rsidP="007A72FF">
      <w:pPr>
        <w:pStyle w:val="Padro"/>
        <w:spacing w:after="0" w:line="360" w:lineRule="auto"/>
        <w:jc w:val="center"/>
        <w:rPr>
          <w:i/>
        </w:rPr>
      </w:pPr>
    </w:p>
    <w:p w:rsidR="003027CC" w:rsidRPr="00B7094F" w:rsidRDefault="003027CC" w:rsidP="007A72FF">
      <w:pPr>
        <w:pStyle w:val="Padro"/>
        <w:spacing w:after="0" w:line="360" w:lineRule="auto"/>
        <w:jc w:val="center"/>
      </w:pPr>
      <w:r>
        <w:rPr>
          <w:i/>
        </w:rPr>
        <w:t>Ludmila Machado Lima</w:t>
      </w:r>
    </w:p>
    <w:p w:rsidR="00D43A8F" w:rsidRDefault="00D43A8F" w:rsidP="007A72FF">
      <w:pPr>
        <w:pStyle w:val="Padro"/>
        <w:spacing w:after="0" w:line="360" w:lineRule="auto"/>
        <w:jc w:val="center"/>
      </w:pPr>
    </w:p>
    <w:p w:rsidR="00A700C3" w:rsidRDefault="00A700C3" w:rsidP="007A72FF">
      <w:pPr>
        <w:pStyle w:val="Padro"/>
        <w:spacing w:after="0" w:line="360" w:lineRule="auto"/>
        <w:jc w:val="center"/>
      </w:pPr>
    </w:p>
    <w:p w:rsidR="009A6585" w:rsidRDefault="009A6585" w:rsidP="00631333">
      <w:pPr>
        <w:pStyle w:val="Padro"/>
        <w:spacing w:after="0" w:line="360" w:lineRule="auto"/>
        <w:jc w:val="left"/>
      </w:pPr>
    </w:p>
    <w:p w:rsidR="009A6585" w:rsidRDefault="009A6585" w:rsidP="007A72FF">
      <w:pPr>
        <w:pStyle w:val="Padro"/>
        <w:spacing w:after="0" w:line="360" w:lineRule="auto"/>
        <w:jc w:val="center"/>
      </w:pPr>
    </w:p>
    <w:p w:rsidR="00D43A8F" w:rsidRDefault="00D43A8F" w:rsidP="007A72FF">
      <w:pPr>
        <w:pStyle w:val="Padro"/>
        <w:spacing w:after="0" w:line="360" w:lineRule="auto"/>
        <w:rPr>
          <w:b/>
          <w:i/>
        </w:rPr>
      </w:pPr>
      <w:r w:rsidRPr="00B7094F">
        <w:rPr>
          <w:b/>
          <w:i/>
        </w:rPr>
        <w:t>PARTICIPANTES:</w:t>
      </w:r>
    </w:p>
    <w:p w:rsidR="009B490D" w:rsidRDefault="009B490D" w:rsidP="007A72FF">
      <w:pPr>
        <w:pStyle w:val="Padro"/>
        <w:spacing w:after="0" w:line="360" w:lineRule="auto"/>
        <w:rPr>
          <w:b/>
          <w:i/>
        </w:rPr>
      </w:pPr>
    </w:p>
    <w:p w:rsidR="009B490D" w:rsidRDefault="009B490D" w:rsidP="007A72FF">
      <w:pPr>
        <w:pStyle w:val="Padro"/>
        <w:spacing w:after="0" w:line="360" w:lineRule="auto"/>
        <w:rPr>
          <w:b/>
          <w:i/>
        </w:rPr>
      </w:pPr>
    </w:p>
    <w:p w:rsidR="004F699F" w:rsidRDefault="009B490D" w:rsidP="007A72FF">
      <w:pPr>
        <w:pStyle w:val="Padro"/>
        <w:spacing w:after="0" w:line="360" w:lineRule="auto"/>
        <w:rPr>
          <w:b/>
          <w:i/>
        </w:rPr>
      </w:pPr>
      <w:r>
        <w:t>FCA MELO EQUIPAMENTOS E MÁQUINAS LTDA ME</w:t>
      </w:r>
    </w:p>
    <w:p w:rsidR="009A6585" w:rsidRDefault="00631333" w:rsidP="00631333">
      <w:pPr>
        <w:pStyle w:val="Padro"/>
        <w:spacing w:after="0" w:line="360" w:lineRule="auto"/>
        <w:jc w:val="left"/>
      </w:pPr>
      <w:r>
        <w:t xml:space="preserve">      </w:t>
      </w:r>
    </w:p>
    <w:p w:rsidR="009A6585" w:rsidRDefault="009A6585" w:rsidP="007A72FF">
      <w:pPr>
        <w:pStyle w:val="Padro"/>
        <w:spacing w:after="0" w:line="360" w:lineRule="auto"/>
        <w:jc w:val="center"/>
      </w:pPr>
    </w:p>
    <w:sectPr w:rsidR="009A6585" w:rsidSect="004F699F">
      <w:headerReference w:type="default" r:id="rId8"/>
      <w:footerReference w:type="default" r:id="rId9"/>
      <w:pgSz w:w="11906" w:h="16838" w:code="9"/>
      <w:pgMar w:top="1134" w:right="851" w:bottom="851" w:left="1134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03B9" w:rsidRDefault="001203B9" w:rsidP="00641E62">
      <w:pPr>
        <w:spacing w:after="0" w:line="240" w:lineRule="auto"/>
      </w:pPr>
      <w:r>
        <w:separator/>
      </w:r>
    </w:p>
  </w:endnote>
  <w:end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Default="001203B9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1203B9" w:rsidRPr="00572946" w:rsidRDefault="001203B9" w:rsidP="00970BA8">
    <w:pPr>
      <w:pStyle w:val="Rodap"/>
      <w:jc w:val="center"/>
      <w:rPr>
        <w:b/>
        <w:i/>
        <w:sz w:val="1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19830FF0" wp14:editId="54071CD7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0F8594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FEA35DB" wp14:editId="4720CC8E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581825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sz w:val="24"/>
      </w:rPr>
      <w:t>Rua Barão de Itapemirim, 05 – Centro – CEP: 29300-110 – Cachoeiro de Itapemirim – Espírito Santo</w:t>
    </w:r>
  </w:p>
  <w:p w:rsidR="001203B9" w:rsidRPr="00572946" w:rsidRDefault="001203B9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03B9" w:rsidRDefault="001203B9" w:rsidP="00641E62">
      <w:pPr>
        <w:spacing w:after="0" w:line="240" w:lineRule="auto"/>
      </w:pPr>
      <w:r>
        <w:separator/>
      </w:r>
    </w:p>
  </w:footnote>
  <w:footnote w:type="continuationSeparator" w:id="0">
    <w:p w:rsidR="001203B9" w:rsidRDefault="001203B9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B9" w:rsidRPr="00D43A8F" w:rsidRDefault="001203B9" w:rsidP="002221C3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Arial" w:hAnsi="Arial" w:cs="Arial"/>
        <w:noProof/>
        <w:sz w:val="30"/>
        <w:szCs w:val="30"/>
      </w:rPr>
      <w:drawing>
        <wp:anchor distT="0" distB="0" distL="114300" distR="114300" simplePos="0" relativeHeight="251659776" behindDoc="1" locked="0" layoutInCell="1" allowOverlap="1" wp14:anchorId="55489773" wp14:editId="5CE705AB">
          <wp:simplePos x="0" y="0"/>
          <wp:positionH relativeFrom="margin">
            <wp:posOffset>-139065</wp:posOffset>
          </wp:positionH>
          <wp:positionV relativeFrom="paragraph">
            <wp:posOffset>-235585</wp:posOffset>
          </wp:positionV>
          <wp:extent cx="1295400" cy="993140"/>
          <wp:effectExtent l="0" t="0" r="0" b="0"/>
          <wp:wrapTight wrapText="bothSides">
            <wp:wrapPolygon edited="0">
              <wp:start x="0" y="0"/>
              <wp:lineTo x="0" y="21130"/>
              <wp:lineTo x="21282" y="21130"/>
              <wp:lineTo x="21282" y="0"/>
              <wp:lineTo x="0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93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43A8F">
      <w:rPr>
        <w:rFonts w:ascii="Arial" w:hAnsi="Arial" w:cs="Arial"/>
        <w:sz w:val="30"/>
        <w:szCs w:val="30"/>
      </w:rPr>
      <w:t>CÂMARA MUNICIPAL DE CACHOEIRO DE ITAPEMIRIM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  <w:r w:rsidRPr="00D43A8F">
      <w:rPr>
        <w:rFonts w:ascii="Arial" w:hAnsi="Arial" w:cs="Arial"/>
        <w:sz w:val="30"/>
        <w:szCs w:val="30"/>
      </w:rPr>
      <w:t xml:space="preserve">                        ESTADO DO ESPÍRITO SANTO</w:t>
    </w:r>
  </w:p>
  <w:p w:rsidR="001203B9" w:rsidRDefault="001203B9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30"/>
        <w:szCs w:val="30"/>
      </w:rPr>
    </w:pPr>
  </w:p>
  <w:p w:rsidR="001203B9" w:rsidRPr="00D43A8F" w:rsidRDefault="001203B9" w:rsidP="00605D0A">
    <w:pPr>
      <w:pStyle w:val="Cabealho"/>
      <w:tabs>
        <w:tab w:val="clear" w:pos="4252"/>
        <w:tab w:val="clear" w:pos="8504"/>
        <w:tab w:val="left" w:pos="2685"/>
        <w:tab w:val="left" w:pos="2925"/>
      </w:tabs>
      <w:rPr>
        <w:rFonts w:ascii="Arial" w:hAnsi="Arial" w:cs="Arial"/>
        <w:sz w:val="28"/>
      </w:rPr>
    </w:pPr>
    <w:r>
      <w:rPr>
        <w:rFonts w:ascii="Arial" w:hAnsi="Arial" w:cs="Arial"/>
        <w:sz w:val="30"/>
        <w:szCs w:val="30"/>
      </w:rPr>
      <w:tab/>
    </w:r>
    <w:r>
      <w:rPr>
        <w:rFonts w:ascii="Arial" w:hAnsi="Arial" w:cs="Arial"/>
        <w:sz w:val="30"/>
        <w:szCs w:val="30"/>
      </w:rPr>
      <w:tab/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69C85088" wp14:editId="44C65091">
              <wp:simplePos x="0" y="0"/>
              <wp:positionH relativeFrom="column">
                <wp:posOffset>-140970</wp:posOffset>
              </wp:positionH>
              <wp:positionV relativeFrom="paragraph">
                <wp:posOffset>110490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F2A3D4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8.7pt" to="524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070D9861" wp14:editId="2F9B8294">
              <wp:simplePos x="0" y="0"/>
              <wp:positionH relativeFrom="column">
                <wp:posOffset>-140970</wp:posOffset>
              </wp:positionH>
              <wp:positionV relativeFrom="paragraph">
                <wp:posOffset>43815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7992A2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1pt,3.45pt" to="524.4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8F"/>
    <w:rsid w:val="0001205A"/>
    <w:rsid w:val="00032DEB"/>
    <w:rsid w:val="0004269D"/>
    <w:rsid w:val="00085C95"/>
    <w:rsid w:val="000A64E5"/>
    <w:rsid w:val="000C5A63"/>
    <w:rsid w:val="000E55B4"/>
    <w:rsid w:val="000F1D19"/>
    <w:rsid w:val="000F6F90"/>
    <w:rsid w:val="0010543C"/>
    <w:rsid w:val="001203B9"/>
    <w:rsid w:val="001D3300"/>
    <w:rsid w:val="001E31B4"/>
    <w:rsid w:val="001F1BA9"/>
    <w:rsid w:val="0021782E"/>
    <w:rsid w:val="002221C3"/>
    <w:rsid w:val="00266126"/>
    <w:rsid w:val="00295034"/>
    <w:rsid w:val="002A6E8E"/>
    <w:rsid w:val="002B57F1"/>
    <w:rsid w:val="002D6715"/>
    <w:rsid w:val="002E27C9"/>
    <w:rsid w:val="003027CC"/>
    <w:rsid w:val="003149B8"/>
    <w:rsid w:val="003522F7"/>
    <w:rsid w:val="0038103C"/>
    <w:rsid w:val="003A4E28"/>
    <w:rsid w:val="003C4775"/>
    <w:rsid w:val="003C6E24"/>
    <w:rsid w:val="004021AF"/>
    <w:rsid w:val="00410496"/>
    <w:rsid w:val="00424D75"/>
    <w:rsid w:val="00493A3B"/>
    <w:rsid w:val="004F5733"/>
    <w:rsid w:val="004F699F"/>
    <w:rsid w:val="0050006E"/>
    <w:rsid w:val="00521A73"/>
    <w:rsid w:val="0053111B"/>
    <w:rsid w:val="005545A3"/>
    <w:rsid w:val="00572946"/>
    <w:rsid w:val="00580A66"/>
    <w:rsid w:val="00592DB7"/>
    <w:rsid w:val="005A6EAB"/>
    <w:rsid w:val="005B6CC6"/>
    <w:rsid w:val="00605D0A"/>
    <w:rsid w:val="00605DE9"/>
    <w:rsid w:val="00627CAA"/>
    <w:rsid w:val="00631333"/>
    <w:rsid w:val="006411F3"/>
    <w:rsid w:val="00641E62"/>
    <w:rsid w:val="00650AA8"/>
    <w:rsid w:val="00676CBD"/>
    <w:rsid w:val="006B630C"/>
    <w:rsid w:val="006F5585"/>
    <w:rsid w:val="006F7CA9"/>
    <w:rsid w:val="00720FE5"/>
    <w:rsid w:val="007375B1"/>
    <w:rsid w:val="007506DE"/>
    <w:rsid w:val="007666E9"/>
    <w:rsid w:val="00770106"/>
    <w:rsid w:val="007A4986"/>
    <w:rsid w:val="007A72FF"/>
    <w:rsid w:val="007B2A8F"/>
    <w:rsid w:val="007C6E52"/>
    <w:rsid w:val="007E0718"/>
    <w:rsid w:val="007E4A2B"/>
    <w:rsid w:val="00816A84"/>
    <w:rsid w:val="008179C5"/>
    <w:rsid w:val="008F7C76"/>
    <w:rsid w:val="00905E65"/>
    <w:rsid w:val="00923055"/>
    <w:rsid w:val="00970BA8"/>
    <w:rsid w:val="0097189F"/>
    <w:rsid w:val="00983F46"/>
    <w:rsid w:val="009A3975"/>
    <w:rsid w:val="009A6585"/>
    <w:rsid w:val="009A754F"/>
    <w:rsid w:val="009B490D"/>
    <w:rsid w:val="009D0DA1"/>
    <w:rsid w:val="009F1A5E"/>
    <w:rsid w:val="00A1297C"/>
    <w:rsid w:val="00A14B11"/>
    <w:rsid w:val="00A700C3"/>
    <w:rsid w:val="00AA51DA"/>
    <w:rsid w:val="00AB05A9"/>
    <w:rsid w:val="00AB7ECA"/>
    <w:rsid w:val="00B6104C"/>
    <w:rsid w:val="00B7094F"/>
    <w:rsid w:val="00C41AC1"/>
    <w:rsid w:val="00C74DE5"/>
    <w:rsid w:val="00CA1AED"/>
    <w:rsid w:val="00CC25B5"/>
    <w:rsid w:val="00CE681B"/>
    <w:rsid w:val="00D047B4"/>
    <w:rsid w:val="00D37440"/>
    <w:rsid w:val="00D413D2"/>
    <w:rsid w:val="00D43A8F"/>
    <w:rsid w:val="00D4741E"/>
    <w:rsid w:val="00D65FC9"/>
    <w:rsid w:val="00D66EB7"/>
    <w:rsid w:val="00DB1DAB"/>
    <w:rsid w:val="00DB382A"/>
    <w:rsid w:val="00DC57ED"/>
    <w:rsid w:val="00DE7AF9"/>
    <w:rsid w:val="00E475FE"/>
    <w:rsid w:val="00EA48C3"/>
    <w:rsid w:val="00ED0817"/>
    <w:rsid w:val="00F073C2"/>
    <w:rsid w:val="00F65147"/>
    <w:rsid w:val="00F703F0"/>
    <w:rsid w:val="00F86459"/>
    <w:rsid w:val="00FA070B"/>
    <w:rsid w:val="00FD49AF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639FA7ED-FB6D-42C2-9F31-6AA9E6998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A8F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Padro">
    <w:name w:val="Padrão"/>
    <w:rsid w:val="00D43A8F"/>
    <w:pPr>
      <w:tabs>
        <w:tab w:val="left" w:pos="708"/>
      </w:tabs>
      <w:suppressAutoHyphens/>
      <w:spacing w:after="200" w:line="276" w:lineRule="auto"/>
      <w:jc w:val="both"/>
    </w:pPr>
    <w:rPr>
      <w:rFonts w:ascii="Arial" w:eastAsia="WenQuanYi Micro Hei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B408C-BBE5-4C3B-8BB4-55FF3FAC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159</TotalTime>
  <Pages>5</Pages>
  <Words>644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11</cp:revision>
  <cp:lastPrinted>2016-09-08T15:05:00Z</cp:lastPrinted>
  <dcterms:created xsi:type="dcterms:W3CDTF">2016-11-11T10:02:00Z</dcterms:created>
  <dcterms:modified xsi:type="dcterms:W3CDTF">2016-11-11T12:40:00Z</dcterms:modified>
</cp:coreProperties>
</file>