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1</w:t>
      </w:r>
      <w:r>
        <w:rPr>
          <w:rFonts w:cs="Arial" w:ascii="Arial" w:hAnsi="Arial"/>
          <w:b/>
          <w:bCs/>
        </w:rPr>
        <w:t>6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71.371; 71.372 e 73.262</w:t>
      </w:r>
      <w:r>
        <w:rPr>
          <w:rFonts w:cs="Arial" w:ascii="Arial" w:hAnsi="Arial"/>
          <w:b/>
          <w:bCs/>
        </w:rPr>
        <w:t xml:space="preserve">/2018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AQUISIÇÃO DE </w:t>
      </w:r>
      <w:r>
        <w:rPr>
          <w:rFonts w:cs="Arial" w:ascii="Arial" w:hAnsi="Arial"/>
          <w:b/>
          <w:bCs/>
        </w:rPr>
        <w:t>MICROCOMPUTADORES E WORKSTATIONS, PADRÃO IBM BEM COMO DIVERSOS SOFTWARES CONFORME ESPECIFICAÇÕES CONTIDAS NO TERMO DE REFERÊNCIA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LORENA SALEH PEREIRA -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26.996.695/0001-05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118.150,00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cento e dezoito mi e cento e cinquenta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INOVA – SOLUÇÃO EM TECNOLOGIA EIRELI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29.644.569/0001-71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23.480,00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vinte e três mil, quatrocentos e oitenta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1</w:t>
      </w:r>
      <w:r>
        <w:rPr>
          <w:rFonts w:cs="Arial" w:ascii="Arial" w:hAnsi="Arial"/>
        </w:rPr>
        <w:t>9</w:t>
      </w:r>
      <w:r>
        <w:rPr>
          <w:rFonts w:cs="Arial" w:ascii="Arial" w:hAnsi="Arial"/>
        </w:rPr>
        <w:t xml:space="preserve"> de </w:t>
      </w:r>
      <w:r>
        <w:rPr>
          <w:rFonts w:cs="Arial" w:ascii="Arial" w:hAnsi="Arial"/>
        </w:rPr>
        <w:t>ezembro</w:t>
      </w:r>
      <w:r>
        <w:rPr>
          <w:rFonts w:cs="Arial" w:ascii="Arial" w:hAnsi="Arial"/>
        </w:rPr>
        <w:t xml:space="preserve">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0" w:name="_GoBack"/>
      <w:bookmarkEnd w:id="0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6985</wp:posOffset>
              </wp:positionV>
              <wp:extent cx="6802755" cy="254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5pt" to="536.25pt,0.6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54610</wp:posOffset>
              </wp:positionV>
              <wp:extent cx="6802755" cy="254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3pt" to="536.25pt,4.4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99" y="0"/>
              <wp:lineTo x="-99" y="21124"/>
              <wp:lineTo x="21452" y="21124"/>
              <wp:lineTo x="21452" y="0"/>
              <wp:lineTo x="-9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440690</wp:posOffset>
              </wp:positionV>
              <wp:extent cx="6802755" cy="254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7pt" to="535.7pt,34.8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488315</wp:posOffset>
              </wp:positionV>
              <wp:extent cx="6802755" cy="254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20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5pt" to="535.7pt,38.5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19</TotalTime>
  <Application>LibreOffice/5.4.4.2$Windows_X86_64 LibreOffice_project/2524958677847fb3bb44820e40380acbe820f960</Application>
  <Pages>1</Pages>
  <Words>170</Words>
  <Characters>1032</Characters>
  <CharactersWithSpaces>1221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2018-12-19T07:46:12Z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