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</w:r>
    </w:p>
    <w:p>
      <w:pPr>
        <w:pStyle w:val="Padro"/>
        <w:jc w:val="center"/>
        <w:rPr>
          <w:sz w:val="28"/>
          <w:szCs w:val="28"/>
        </w:rPr>
      </w:pPr>
      <w:r>
        <w:rPr>
          <w:sz w:val="28"/>
          <w:szCs w:val="28"/>
        </w:rPr>
        <w:t>ADENDO À ATA DO PREGÃO 05/2018</w:t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  <w:t>Rosa de Lima C. Hemerly, pregoeira nomeada através do Decreto nº 2625 de 02 de Janeiro de 2017, após conferência nos valores da Ata do Pregão Presencial nº 05/2018, realizada no último dia 26/04/2018, tendo em vista um equívoco cometido quando da lavratura da Ata daquele certame, registra a correção na referida Ata: ‘’Em tempo: onde se lê item 7 valor total R$ 647,00, leia se R$ 330,00 e ainda ode se lê item 24 valor total R$ 700,00, leia se R$ 70,00.</w:t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  <w:t>Cachoeiro de Itapemirim, 27 de Abril de 2018</w:t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adro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adro"/>
        <w:jc w:val="center"/>
        <w:rPr>
          <w:sz w:val="28"/>
          <w:szCs w:val="28"/>
        </w:rPr>
      </w:pPr>
      <w:r>
        <w:rPr>
          <w:sz w:val="28"/>
          <w:szCs w:val="28"/>
        </w:rPr>
        <w:t>ROSA DE LIMA CANSOLI HEMERLY</w:t>
      </w:r>
    </w:p>
    <w:p>
      <w:pPr>
        <w:pStyle w:val="Padro"/>
        <w:spacing w:before="0" w:after="200"/>
        <w:jc w:val="center"/>
        <w:rPr/>
      </w:pPr>
      <w:r>
        <w:rPr>
          <w:sz w:val="28"/>
          <w:szCs w:val="28"/>
        </w:rPr>
        <w:t>Pregoeira CMCI</w:t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6985</wp:posOffset>
              </wp:positionV>
              <wp:extent cx="6802755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5pt" to="536.25pt,0.5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54610</wp:posOffset>
              </wp:positionV>
              <wp:extent cx="6802755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3pt" to="536.25pt,4.3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99" y="0"/>
              <wp:lineTo x="-99" y="21124"/>
              <wp:lineTo x="21449" y="21124"/>
              <wp:lineTo x="21449" y="0"/>
              <wp:lineTo x="-9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440690</wp:posOffset>
              </wp:positionV>
              <wp:extent cx="6802755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7pt" to="535.7pt,34.7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488315</wp:posOffset>
              </wp:positionV>
              <wp:extent cx="6802755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5pt" to="535.7pt,38.4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21e0b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>
      <w:rFonts w:eastAsia="Calibri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>
      <w:rFonts w:eastAsia="Calibri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221e0b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1376B-A3A6-48EC-B2FB-C4CC41423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325</TotalTime>
  <Application>LibreOffice/6.2.1.2$Windows_X86_64 LibreOffice_project/7bcb35dc3024a62dea0caee87020152d1ee96e71</Application>
  <Pages>1</Pages>
  <Words>142</Words>
  <Characters>704</Characters>
  <CharactersWithSpaces>866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2016-04-07T10:44:00Z</dcterms:created>
  <dc:creator>Rosa</dc:creator>
  <dc:description/>
  <dc:language>pt-BR</dc:language>
  <cp:lastModifiedBy/>
  <cp:lastPrinted>2014-08-05T12:13:00Z</cp:lastPrinted>
  <dcterms:modified xsi:type="dcterms:W3CDTF">2018-04-30T08:30:30Z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